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152A3" w14:textId="77777777" w:rsidR="00F069D5" w:rsidRPr="009F7FC0" w:rsidRDefault="00F069D5" w:rsidP="00F069D5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1 </w:t>
      </w:r>
      <w:r w:rsidRPr="009F7FC0">
        <w:rPr>
          <w:color w:val="000000"/>
          <w:sz w:val="28"/>
          <w:szCs w:val="28"/>
        </w:rPr>
        <w:t xml:space="preserve">к приказу </w:t>
      </w:r>
    </w:p>
    <w:p w14:paraId="776C3205" w14:textId="77777777" w:rsidR="00F069D5" w:rsidRPr="009F7FC0" w:rsidRDefault="00F069D5" w:rsidP="00F069D5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9F7FC0">
        <w:rPr>
          <w:color w:val="000000"/>
          <w:sz w:val="28"/>
          <w:szCs w:val="28"/>
        </w:rPr>
        <w:t xml:space="preserve">правления образования </w:t>
      </w:r>
    </w:p>
    <w:p w14:paraId="0CC7DEEF" w14:textId="77777777" w:rsidR="00F069D5" w:rsidRDefault="00F069D5" w:rsidP="00F069D5">
      <w:pPr>
        <w:jc w:val="right"/>
        <w:rPr>
          <w:sz w:val="28"/>
          <w:szCs w:val="28"/>
        </w:rPr>
      </w:pPr>
      <w:r w:rsidRPr="003D5C5B">
        <w:rPr>
          <w:color w:val="000000"/>
          <w:sz w:val="28"/>
          <w:szCs w:val="28"/>
          <w:u w:val="single"/>
        </w:rPr>
        <w:t>от</w:t>
      </w:r>
      <w:r>
        <w:rPr>
          <w:color w:val="000000"/>
          <w:sz w:val="28"/>
          <w:szCs w:val="28"/>
          <w:u w:val="single"/>
        </w:rPr>
        <w:t>18.08.2026</w:t>
      </w:r>
      <w:r w:rsidRPr="003D5C5B">
        <w:rPr>
          <w:color w:val="000000"/>
          <w:sz w:val="28"/>
          <w:szCs w:val="28"/>
          <w:u w:val="single"/>
        </w:rPr>
        <w:t>г.№</w:t>
      </w:r>
      <w:r>
        <w:rPr>
          <w:color w:val="000000"/>
          <w:sz w:val="28"/>
          <w:szCs w:val="28"/>
          <w:u w:val="single"/>
        </w:rPr>
        <w:t xml:space="preserve"> 337</w:t>
      </w:r>
    </w:p>
    <w:p w14:paraId="4B5FB054" w14:textId="72BA7F88" w:rsidR="006F15DB" w:rsidRPr="000B20C2" w:rsidRDefault="006F15DB" w:rsidP="000B20C2">
      <w:pPr>
        <w:jc w:val="center"/>
        <w:rPr>
          <w:kern w:val="2"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График проведения школьного этапа </w:t>
      </w:r>
      <w:r>
        <w:rPr>
          <w:b/>
          <w:sz w:val="28"/>
          <w:szCs w:val="28"/>
        </w:rPr>
        <w:br/>
        <w:t xml:space="preserve">всероссийской олимпиады школьников </w:t>
      </w:r>
      <w:r>
        <w:rPr>
          <w:b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в </w:t>
      </w:r>
      <w:proofErr w:type="spellStart"/>
      <w:r w:rsidR="000B20C2" w:rsidRPr="000B20C2">
        <w:rPr>
          <w:sz w:val="28"/>
          <w:szCs w:val="28"/>
          <w:u w:val="single"/>
        </w:rPr>
        <w:t>Ирбейско</w:t>
      </w:r>
      <w:proofErr w:type="spellEnd"/>
      <w:r w:rsidR="000B20C2" w:rsidRPr="000B20C2">
        <w:rPr>
          <w:sz w:val="28"/>
          <w:szCs w:val="28"/>
          <w:u w:val="single"/>
        </w:rPr>
        <w:t>-Саянском муниципальном округе</w:t>
      </w:r>
    </w:p>
    <w:p w14:paraId="30FC74F6" w14:textId="77777777" w:rsidR="006F15DB" w:rsidRDefault="006F15DB" w:rsidP="006F15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2026/27 учебном году</w:t>
      </w:r>
    </w:p>
    <w:p w14:paraId="601FD12A" w14:textId="77777777" w:rsidR="006F15DB" w:rsidRDefault="006F15DB" w:rsidP="006F15DB">
      <w:pPr>
        <w:suppressAutoHyphens w:val="0"/>
        <w:jc w:val="center"/>
        <w:rPr>
          <w:color w:val="auto"/>
          <w:kern w:val="0"/>
          <w:sz w:val="28"/>
          <w:szCs w:val="28"/>
          <w:lang w:eastAsia="ru-RU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8"/>
        <w:gridCol w:w="1701"/>
        <w:gridCol w:w="1842"/>
        <w:gridCol w:w="1559"/>
        <w:gridCol w:w="1701"/>
        <w:gridCol w:w="1903"/>
        <w:gridCol w:w="1641"/>
        <w:gridCol w:w="1843"/>
      </w:tblGrid>
      <w:tr w:rsidR="000B20C2" w:rsidRPr="00610303" w14:paraId="69959A76" w14:textId="77777777" w:rsidTr="0004203B">
        <w:trPr>
          <w:trHeight w:val="10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5FFB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 xml:space="preserve">№ </w:t>
            </w:r>
            <w:proofErr w:type="gramStart"/>
            <w:r w:rsidRPr="006504D6">
              <w:rPr>
                <w:b/>
                <w:lang w:eastAsia="en-US"/>
              </w:rPr>
              <w:t>п</w:t>
            </w:r>
            <w:proofErr w:type="gramEnd"/>
            <w:r w:rsidRPr="006504D6">
              <w:rPr>
                <w:b/>
                <w:lang w:eastAsia="en-US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CEF0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B437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Дата</w:t>
            </w:r>
          </w:p>
          <w:p w14:paraId="05917275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A921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Место/время</w:t>
            </w:r>
          </w:p>
          <w:p w14:paraId="40C51A6D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проведения олимпиады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8D5B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 xml:space="preserve">Ф.И.О. лица, ответственного </w:t>
            </w:r>
            <w:r w:rsidRPr="006504D6">
              <w:rPr>
                <w:b/>
                <w:lang w:eastAsia="en-US"/>
              </w:rPr>
              <w:br/>
              <w:t>за проведение олимпиады,</w:t>
            </w:r>
          </w:p>
          <w:p w14:paraId="0BA2BA06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номер телефона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231C" w14:textId="77777777" w:rsidR="000B20C2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Анализ и </w:t>
            </w:r>
          </w:p>
          <w:p w14:paraId="7E9AEC71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показ выполненных олимпиадных работ (дата, место, время)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43F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Ответы на вопросы по содержанию и выполнению олимпиадных заданий (даты, способ связи)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9ED7" w14:textId="77777777" w:rsidR="000B20C2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 xml:space="preserve">Прием </w:t>
            </w:r>
          </w:p>
          <w:p w14:paraId="36E282A9" w14:textId="77777777" w:rsidR="000B20C2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 xml:space="preserve">апелляций </w:t>
            </w:r>
          </w:p>
          <w:p w14:paraId="2ABB5E18" w14:textId="77777777" w:rsidR="000B20C2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 несогласии с выставленными и баллами </w:t>
            </w:r>
          </w:p>
          <w:p w14:paraId="71158A3E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504D6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дата, место</w:t>
            </w:r>
            <w:r w:rsidRPr="006504D6">
              <w:rPr>
                <w:b/>
                <w:lang w:eastAsia="en-US"/>
              </w:rPr>
              <w:t xml:space="preserve">) </w:t>
            </w:r>
          </w:p>
          <w:p w14:paraId="62657052" w14:textId="77777777" w:rsidR="000B20C2" w:rsidRPr="006504D6" w:rsidRDefault="000B20C2" w:rsidP="000B20C2">
            <w:pPr>
              <w:tabs>
                <w:tab w:val="left" w:pos="2925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E71B" w14:textId="77777777" w:rsidR="000B20C2" w:rsidRPr="006504D6" w:rsidRDefault="000B20C2" w:rsidP="000B20C2">
            <w:pPr>
              <w:tabs>
                <w:tab w:val="left" w:pos="2925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Рассмотрение апелляций о несогласии с выставленными и баллами (дата, место, время)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F789" w14:textId="77777777" w:rsidR="000B20C2" w:rsidRPr="006504D6" w:rsidRDefault="000B20C2" w:rsidP="000B20C2">
            <w:pPr>
              <w:tabs>
                <w:tab w:val="left" w:pos="2925"/>
              </w:tabs>
              <w:jc w:val="center"/>
              <w:rPr>
                <w:b/>
                <w:lang w:eastAsia="en-US"/>
              </w:rPr>
            </w:pPr>
            <w:r w:rsidRPr="006504D6">
              <w:rPr>
                <w:b/>
              </w:rPr>
              <w:t>Публикация итоговых баллов</w:t>
            </w:r>
            <w:r>
              <w:rPr>
                <w:b/>
              </w:rPr>
              <w:t xml:space="preserve"> в сети Интернет </w:t>
            </w:r>
            <w:r w:rsidRPr="006504D6">
              <w:rPr>
                <w:b/>
              </w:rPr>
              <w:t xml:space="preserve"> </w:t>
            </w:r>
          </w:p>
          <w:p w14:paraId="60FD1EDB" w14:textId="77777777" w:rsidR="000B20C2" w:rsidRPr="006504D6" w:rsidRDefault="000B20C2" w:rsidP="000B20C2">
            <w:pPr>
              <w:jc w:val="center"/>
              <w:rPr>
                <w:b/>
              </w:rPr>
            </w:pPr>
            <w:r w:rsidRPr="006504D6">
              <w:rPr>
                <w:b/>
                <w:lang w:eastAsia="en-US"/>
              </w:rPr>
              <w:t xml:space="preserve"> (</w:t>
            </w:r>
            <w:r>
              <w:rPr>
                <w:b/>
                <w:lang w:eastAsia="en-US"/>
              </w:rPr>
              <w:t xml:space="preserve">дата, </w:t>
            </w:r>
            <w:r w:rsidRPr="006504D6">
              <w:rPr>
                <w:b/>
                <w:lang w:eastAsia="en-US"/>
              </w:rPr>
              <w:t>адрес страницы сайта)</w:t>
            </w:r>
          </w:p>
        </w:tc>
      </w:tr>
      <w:tr w:rsidR="00137C24" w:rsidRPr="00610303" w14:paraId="2947DF92" w14:textId="77777777" w:rsidTr="0004203B">
        <w:trPr>
          <w:trHeight w:val="10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CF2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E5F4" w14:textId="77777777" w:rsidR="00137C24" w:rsidRDefault="00137C24" w:rsidP="000B20C2">
            <w:r w:rsidRPr="006504D6">
              <w:t>Экономика</w:t>
            </w:r>
          </w:p>
          <w:p w14:paraId="5693A785" w14:textId="3B868D3E" w:rsidR="00137C24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7FBD" w14:textId="7BBD4CEA" w:rsidR="00137C24" w:rsidRDefault="00137C24" w:rsidP="000B20C2">
            <w:r>
              <w:t>14.09.2026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D83A" w14:textId="048D2E36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AC78179" w14:textId="2103D67B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48E11" w14:textId="6F66BAAB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Абашева Екатерина Александровна, </w:t>
            </w:r>
            <w:r>
              <w:rPr>
                <w:lang w:eastAsia="en-US"/>
              </w:rPr>
              <w:t>специалист</w:t>
            </w:r>
            <w:r w:rsidRPr="006504D6">
              <w:rPr>
                <w:lang w:eastAsia="en-US"/>
              </w:rPr>
              <w:t xml:space="preserve"> УО</w:t>
            </w:r>
          </w:p>
          <w:p w14:paraId="3B6B0F0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тел.</w:t>
            </w:r>
            <w:r w:rsidRPr="00EC3216">
              <w:rPr>
                <w:b/>
                <w:lang w:eastAsia="en-US"/>
              </w:rPr>
              <w:t>89293398029</w:t>
            </w:r>
            <w:r w:rsidRPr="006504D6">
              <w:rPr>
                <w:lang w:eastAsia="en-US"/>
              </w:rPr>
              <w:t>.</w:t>
            </w:r>
          </w:p>
          <w:p w14:paraId="152D1647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Руководители ОО:</w:t>
            </w:r>
          </w:p>
          <w:p w14:paraId="7DBC703D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МБОУ «Агинская СОШ №1</w:t>
            </w:r>
            <w:r>
              <w:rPr>
                <w:lang w:eastAsia="en-US"/>
              </w:rPr>
              <w:t xml:space="preserve"> им. С. А. Шилова</w:t>
            </w:r>
            <w:r w:rsidRPr="006504D6">
              <w:rPr>
                <w:lang w:eastAsia="en-US"/>
              </w:rPr>
              <w:t xml:space="preserve">», </w:t>
            </w:r>
            <w:proofErr w:type="spellStart"/>
            <w:r w:rsidRPr="006504D6">
              <w:rPr>
                <w:lang w:eastAsia="en-US"/>
              </w:rPr>
              <w:t>Гаммершмидт</w:t>
            </w:r>
            <w:proofErr w:type="spellEnd"/>
            <w:r w:rsidRPr="006504D6">
              <w:rPr>
                <w:lang w:eastAsia="en-US"/>
              </w:rPr>
              <w:t xml:space="preserve"> Д.А., тел.</w:t>
            </w:r>
            <w:r w:rsidRPr="00EC3216">
              <w:rPr>
                <w:b/>
                <w:lang w:eastAsia="en-US"/>
              </w:rPr>
              <w:t>8(39142)21598</w:t>
            </w:r>
            <w:r w:rsidRPr="006504D6">
              <w:rPr>
                <w:lang w:eastAsia="en-US"/>
              </w:rPr>
              <w:t>;</w:t>
            </w:r>
          </w:p>
          <w:p w14:paraId="412ADB2E" w14:textId="77777777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>МБОУ «</w:t>
            </w:r>
            <w:proofErr w:type="gramStart"/>
            <w:r w:rsidRPr="006504D6">
              <w:rPr>
                <w:lang w:eastAsia="en-US"/>
              </w:rPr>
              <w:t>Агинская</w:t>
            </w:r>
            <w:proofErr w:type="gramEnd"/>
            <w:r w:rsidRPr="006504D6">
              <w:rPr>
                <w:lang w:eastAsia="en-US"/>
              </w:rPr>
              <w:t xml:space="preserve"> СОШ №2», </w:t>
            </w:r>
            <w:proofErr w:type="spellStart"/>
            <w:r w:rsidRPr="006504D6">
              <w:rPr>
                <w:lang w:eastAsia="en-US"/>
              </w:rPr>
              <w:t>Фроленкова</w:t>
            </w:r>
            <w:proofErr w:type="spellEnd"/>
            <w:r w:rsidRPr="006504D6">
              <w:rPr>
                <w:lang w:eastAsia="en-US"/>
              </w:rPr>
              <w:t xml:space="preserve"> М.И., тел.</w:t>
            </w:r>
            <w:r w:rsidRPr="00EC3216">
              <w:rPr>
                <w:b/>
                <w:lang w:eastAsia="en-US"/>
              </w:rPr>
              <w:t>8(39142)21039;</w:t>
            </w:r>
          </w:p>
          <w:p w14:paraId="79463984" w14:textId="77777777" w:rsidR="00137C24" w:rsidRPr="00137C24" w:rsidRDefault="00137C24" w:rsidP="00D11953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D11953">
              <w:rPr>
                <w:lang w:eastAsia="en-US"/>
              </w:rPr>
              <w:lastRenderedPageBreak/>
              <w:t xml:space="preserve">МОБУ Александровская </w:t>
            </w:r>
            <w:r>
              <w:rPr>
                <w:lang w:eastAsia="en-US"/>
              </w:rPr>
              <w:t xml:space="preserve">СОШ, Бусыгин И.П., тел. </w:t>
            </w:r>
            <w:r w:rsidRPr="00137C24">
              <w:rPr>
                <w:b/>
                <w:lang w:eastAsia="en-US"/>
              </w:rPr>
              <w:t>83917439233;</w:t>
            </w:r>
          </w:p>
          <w:p w14:paraId="3CF0377E" w14:textId="5E13A142" w:rsidR="00137C24" w:rsidRDefault="00137C24" w:rsidP="00D11953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МОБУ Благовещенская СОШ, </w:t>
            </w:r>
            <w:r w:rsidRPr="00D11953">
              <w:rPr>
                <w:lang w:eastAsia="en-US"/>
              </w:rPr>
              <w:t>Чумакова В</w:t>
            </w:r>
            <w:r>
              <w:rPr>
                <w:lang w:eastAsia="en-US"/>
              </w:rPr>
              <w:t xml:space="preserve">.Н. </w:t>
            </w:r>
            <w:r w:rsidRPr="00137C24">
              <w:rPr>
                <w:b/>
                <w:lang w:eastAsia="en-US"/>
              </w:rPr>
              <w:t>83917434593</w:t>
            </w:r>
            <w:r>
              <w:rPr>
                <w:lang w:eastAsia="en-US"/>
              </w:rPr>
              <w:t>;</w:t>
            </w:r>
            <w:r>
              <w:rPr>
                <w:lang w:eastAsia="en-US"/>
              </w:rPr>
              <w:tab/>
              <w:t>Чумакова Валентина Николаевна</w:t>
            </w:r>
            <w:r>
              <w:rPr>
                <w:lang w:eastAsia="en-US"/>
              </w:rPr>
              <w:tab/>
              <w:t>83917434593</w:t>
            </w:r>
            <w:r>
              <w:rPr>
                <w:lang w:eastAsia="en-US"/>
              </w:rPr>
              <w:tab/>
              <w:t>83917439233</w:t>
            </w:r>
          </w:p>
          <w:p w14:paraId="242759B1" w14:textId="2C6B128D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Большеарбайская</w:t>
            </w:r>
            <w:proofErr w:type="spellEnd"/>
            <w:r w:rsidRPr="006504D6">
              <w:rPr>
                <w:lang w:eastAsia="en-US"/>
              </w:rPr>
              <w:t xml:space="preserve"> СОШ,  </w:t>
            </w:r>
            <w:proofErr w:type="spellStart"/>
            <w:r w:rsidRPr="006504D6">
              <w:rPr>
                <w:lang w:eastAsia="en-US"/>
              </w:rPr>
              <w:t>Карчушкина</w:t>
            </w:r>
            <w:proofErr w:type="spellEnd"/>
            <w:r w:rsidRPr="006504D6">
              <w:rPr>
                <w:lang w:eastAsia="en-US"/>
              </w:rPr>
              <w:t xml:space="preserve"> Г.В., тел.</w:t>
            </w:r>
            <w:r w:rsidRPr="00EC3216">
              <w:rPr>
                <w:b/>
                <w:lang w:eastAsia="en-US"/>
              </w:rPr>
              <w:t>8(39142)36117;</w:t>
            </w:r>
          </w:p>
          <w:p w14:paraId="59B67AFA" w14:textId="77777777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МБОУ </w:t>
            </w:r>
            <w:proofErr w:type="spellStart"/>
            <w:r>
              <w:rPr>
                <w:lang w:eastAsia="en-US"/>
              </w:rPr>
              <w:t>Верхнеуринская</w:t>
            </w:r>
            <w:proofErr w:type="spellEnd"/>
            <w:r>
              <w:rPr>
                <w:lang w:eastAsia="en-US"/>
              </w:rPr>
              <w:t xml:space="preserve"> СОШ</w:t>
            </w:r>
          </w:p>
          <w:p w14:paraId="5869ED10" w14:textId="6CF63DF5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Кудрявцева С.В.,</w:t>
            </w:r>
            <w:r>
              <w:rPr>
                <w:lang w:eastAsia="en-US"/>
              </w:rPr>
              <w:tab/>
              <w:t>83917436521</w:t>
            </w:r>
          </w:p>
          <w:p w14:paraId="62E2D708" w14:textId="370D8E9C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137C24">
              <w:rPr>
                <w:b/>
                <w:lang w:eastAsia="en-US"/>
              </w:rPr>
              <w:t>83917436521;</w:t>
            </w:r>
            <w:r>
              <w:rPr>
                <w:lang w:eastAsia="en-US"/>
              </w:rPr>
              <w:tab/>
              <w:t>Кудрявцева Светлана Викторовна</w:t>
            </w:r>
            <w:r>
              <w:rPr>
                <w:lang w:eastAsia="en-US"/>
              </w:rPr>
              <w:tab/>
              <w:t>83917436521</w:t>
            </w:r>
          </w:p>
          <w:p w14:paraId="14A896F2" w14:textId="77777777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>МКОУ Вознесенская СОШ, Румянцева Г.П. тел.</w:t>
            </w:r>
            <w:r w:rsidRPr="00EC3216">
              <w:rPr>
                <w:b/>
                <w:lang w:eastAsia="en-US"/>
              </w:rPr>
              <w:t>8(39142)34123;</w:t>
            </w:r>
          </w:p>
          <w:p w14:paraId="22B38BDF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Гладковская</w:t>
            </w:r>
            <w:proofErr w:type="spellEnd"/>
            <w:r w:rsidRPr="006504D6">
              <w:rPr>
                <w:lang w:eastAsia="en-US"/>
              </w:rPr>
              <w:t xml:space="preserve"> СОШ, </w:t>
            </w:r>
            <w:proofErr w:type="spellStart"/>
            <w:r w:rsidRPr="006504D6">
              <w:rPr>
                <w:lang w:eastAsia="en-US"/>
              </w:rPr>
              <w:t>Дольникова</w:t>
            </w:r>
            <w:proofErr w:type="spellEnd"/>
            <w:r w:rsidRPr="006504D6">
              <w:rPr>
                <w:lang w:eastAsia="en-US"/>
              </w:rPr>
              <w:t xml:space="preserve"> Т.С., тел.</w:t>
            </w:r>
            <w:r w:rsidRPr="00EC3216">
              <w:rPr>
                <w:b/>
                <w:lang w:eastAsia="en-US"/>
              </w:rPr>
              <w:t>8(39142)33226;</w:t>
            </w:r>
          </w:p>
          <w:p w14:paraId="1BA8F844" w14:textId="77777777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>МБОУ Елисеевская ООШ</w:t>
            </w:r>
            <w:r>
              <w:rPr>
                <w:lang w:eastAsia="en-US"/>
              </w:rPr>
              <w:t xml:space="preserve">, </w:t>
            </w:r>
            <w:proofErr w:type="spellStart"/>
            <w:r w:rsidRPr="00C61864">
              <w:rPr>
                <w:lang w:eastAsia="en-US"/>
              </w:rPr>
              <w:t>Вохмянина</w:t>
            </w:r>
            <w:proofErr w:type="spellEnd"/>
            <w:r w:rsidRPr="00C6186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Е.Н., </w:t>
            </w:r>
            <w:r w:rsidRPr="00137C24">
              <w:rPr>
                <w:b/>
                <w:lang w:eastAsia="en-US"/>
              </w:rPr>
              <w:t>83917436528;</w:t>
            </w:r>
          </w:p>
          <w:p w14:paraId="5DAFB675" w14:textId="77777777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 xml:space="preserve">МБОУ </w:t>
            </w:r>
            <w:proofErr w:type="spellStart"/>
            <w:r w:rsidRPr="00C61864">
              <w:rPr>
                <w:lang w:eastAsia="en-US"/>
              </w:rPr>
              <w:lastRenderedPageBreak/>
              <w:t>Изумрудновская</w:t>
            </w:r>
            <w:proofErr w:type="spellEnd"/>
            <w:r w:rsidRPr="00C61864">
              <w:rPr>
                <w:lang w:eastAsia="en-US"/>
              </w:rPr>
              <w:t xml:space="preserve"> ООШ</w:t>
            </w:r>
          </w:p>
          <w:p w14:paraId="38F794E0" w14:textId="05BB894A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>Кириллова О.И.</w:t>
            </w:r>
          </w:p>
          <w:p w14:paraId="0D171E35" w14:textId="068E91D6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83917431352;</w:t>
            </w:r>
          </w:p>
          <w:p w14:paraId="462E01A5" w14:textId="77777777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 xml:space="preserve">МБОУ </w:t>
            </w:r>
            <w:proofErr w:type="spellStart"/>
            <w:r w:rsidRPr="00C61864">
              <w:rPr>
                <w:lang w:eastAsia="en-US"/>
              </w:rPr>
              <w:t>Ирбейская</w:t>
            </w:r>
            <w:proofErr w:type="spellEnd"/>
            <w:r w:rsidRPr="00C61864">
              <w:rPr>
                <w:lang w:eastAsia="en-US"/>
              </w:rPr>
              <w:t xml:space="preserve"> СОШ № 1</w:t>
            </w:r>
          </w:p>
          <w:p w14:paraId="6E0202D6" w14:textId="6AA11FFB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>Демченко С.В.,</w:t>
            </w:r>
          </w:p>
          <w:p w14:paraId="5E33BB29" w14:textId="4254DD17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83917431598;</w:t>
            </w:r>
          </w:p>
          <w:p w14:paraId="7005903E" w14:textId="77777777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 xml:space="preserve">МБОУ </w:t>
            </w:r>
            <w:proofErr w:type="spellStart"/>
            <w:r w:rsidRPr="00C61864">
              <w:rPr>
                <w:lang w:eastAsia="en-US"/>
              </w:rPr>
              <w:t>Ирбейская</w:t>
            </w:r>
            <w:proofErr w:type="spellEnd"/>
            <w:r w:rsidRPr="00C61864">
              <w:rPr>
                <w:lang w:eastAsia="en-US"/>
              </w:rPr>
              <w:t xml:space="preserve"> СОШ № 2</w:t>
            </w:r>
          </w:p>
          <w:p w14:paraId="207B83CD" w14:textId="759E2C9C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spellStart"/>
            <w:r w:rsidRPr="00C61864">
              <w:rPr>
                <w:lang w:eastAsia="en-US"/>
              </w:rPr>
              <w:t>Будилина</w:t>
            </w:r>
            <w:proofErr w:type="spellEnd"/>
            <w:r w:rsidRPr="00C61864">
              <w:rPr>
                <w:lang w:eastAsia="en-US"/>
              </w:rPr>
              <w:t xml:space="preserve"> Т</w:t>
            </w:r>
            <w:r>
              <w:rPr>
                <w:lang w:eastAsia="en-US"/>
              </w:rPr>
              <w:t>.В.</w:t>
            </w:r>
          </w:p>
          <w:p w14:paraId="4E62F369" w14:textId="7385B03C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137C24">
              <w:rPr>
                <w:b/>
                <w:lang w:eastAsia="en-US"/>
              </w:rPr>
              <w:t>83917431449;</w:t>
            </w:r>
            <w:r w:rsidRPr="00C61864">
              <w:rPr>
                <w:b/>
                <w:lang w:eastAsia="en-US"/>
              </w:rPr>
              <w:tab/>
            </w:r>
            <w:proofErr w:type="spellStart"/>
            <w:r w:rsidRPr="00C61864">
              <w:rPr>
                <w:b/>
                <w:lang w:eastAsia="en-US"/>
              </w:rPr>
              <w:t>Вохмянина</w:t>
            </w:r>
            <w:proofErr w:type="spellEnd"/>
            <w:r w:rsidRPr="00C61864">
              <w:rPr>
                <w:b/>
                <w:lang w:eastAsia="en-US"/>
              </w:rPr>
              <w:t xml:space="preserve"> Елена Николаевна</w:t>
            </w:r>
            <w:r w:rsidRPr="00C61864">
              <w:rPr>
                <w:b/>
                <w:lang w:eastAsia="en-US"/>
              </w:rPr>
              <w:tab/>
              <w:t>83917436528</w:t>
            </w:r>
          </w:p>
          <w:p w14:paraId="516A7FBC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Кулижниковская</w:t>
            </w:r>
            <w:proofErr w:type="spellEnd"/>
            <w:r w:rsidRPr="006504D6">
              <w:rPr>
                <w:lang w:eastAsia="en-US"/>
              </w:rPr>
              <w:t xml:space="preserve"> СОШ, Троцкая Н.В., </w:t>
            </w:r>
          </w:p>
          <w:p w14:paraId="5D09A833" w14:textId="7DB33904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>тел.</w:t>
            </w:r>
            <w:r w:rsidRPr="00EC3216">
              <w:rPr>
                <w:b/>
                <w:lang w:eastAsia="en-US"/>
              </w:rPr>
              <w:t>8(39142)33226;</w:t>
            </w:r>
          </w:p>
          <w:p w14:paraId="7B3D88CB" w14:textId="77777777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МБОУ </w:t>
            </w:r>
            <w:proofErr w:type="spellStart"/>
            <w:r>
              <w:rPr>
                <w:lang w:eastAsia="en-US"/>
              </w:rPr>
              <w:t>Маловская</w:t>
            </w:r>
            <w:proofErr w:type="spellEnd"/>
            <w:r>
              <w:rPr>
                <w:lang w:eastAsia="en-US"/>
              </w:rPr>
              <w:t xml:space="preserve"> ООШ</w:t>
            </w:r>
          </w:p>
          <w:p w14:paraId="02B5D886" w14:textId="77777777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Мирзоев </w:t>
            </w:r>
            <w:proofErr w:type="spellStart"/>
            <w:r>
              <w:rPr>
                <w:lang w:eastAsia="en-US"/>
              </w:rPr>
              <w:t>Саамир</w:t>
            </w:r>
            <w:proofErr w:type="spellEnd"/>
            <w:r>
              <w:rPr>
                <w:lang w:eastAsia="en-US"/>
              </w:rPr>
              <w:t xml:space="preserve"> Керим</w:t>
            </w:r>
            <w:proofErr w:type="gramStart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</w:t>
            </w:r>
            <w:proofErr w:type="gramEnd"/>
            <w:r>
              <w:rPr>
                <w:lang w:eastAsia="en-US"/>
              </w:rPr>
              <w:t>глы</w:t>
            </w:r>
            <w:proofErr w:type="spellEnd"/>
          </w:p>
          <w:p w14:paraId="5F9F59F8" w14:textId="5C269900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83917432117;</w:t>
            </w:r>
          </w:p>
          <w:p w14:paraId="04184082" w14:textId="6056A211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Межовская</w:t>
            </w:r>
            <w:proofErr w:type="spellEnd"/>
            <w:r>
              <w:rPr>
                <w:lang w:eastAsia="en-US"/>
              </w:rPr>
              <w:t xml:space="preserve"> СОШ, Да</w:t>
            </w:r>
            <w:r w:rsidRPr="006504D6">
              <w:rPr>
                <w:lang w:eastAsia="en-US"/>
              </w:rPr>
              <w:t xml:space="preserve">ценко С.В., </w:t>
            </w:r>
            <w:r w:rsidRPr="00C61864">
              <w:rPr>
                <w:lang w:eastAsia="en-US"/>
              </w:rPr>
              <w:t>тел.</w:t>
            </w:r>
            <w:r w:rsidRPr="00137C24">
              <w:rPr>
                <w:b/>
                <w:lang w:eastAsia="en-US"/>
              </w:rPr>
              <w:t>8(39142)31105</w:t>
            </w:r>
            <w:r w:rsidRPr="00C61864">
              <w:rPr>
                <w:lang w:eastAsia="en-US"/>
              </w:rPr>
              <w:t>;</w:t>
            </w:r>
            <w:r w:rsidRPr="00C61864">
              <w:t xml:space="preserve"> </w:t>
            </w:r>
            <w:r w:rsidRPr="00C61864">
              <w:rPr>
                <w:lang w:eastAsia="en-US"/>
              </w:rPr>
              <w:t xml:space="preserve">МБОУ </w:t>
            </w:r>
            <w:proofErr w:type="gramStart"/>
            <w:r w:rsidRPr="00C61864">
              <w:rPr>
                <w:lang w:eastAsia="en-US"/>
              </w:rPr>
              <w:t>Николаевская</w:t>
            </w:r>
            <w:proofErr w:type="gramEnd"/>
            <w:r w:rsidRPr="00C61864">
              <w:rPr>
                <w:lang w:eastAsia="en-US"/>
              </w:rPr>
              <w:t xml:space="preserve"> СОШ</w:t>
            </w:r>
          </w:p>
          <w:p w14:paraId="316F5FB8" w14:textId="59455C6E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spellStart"/>
            <w:r w:rsidRPr="00C61864">
              <w:rPr>
                <w:lang w:eastAsia="en-US"/>
              </w:rPr>
              <w:t>Тосакова</w:t>
            </w:r>
            <w:proofErr w:type="spellEnd"/>
            <w:r w:rsidRPr="00C61864">
              <w:rPr>
                <w:lang w:eastAsia="en-US"/>
              </w:rPr>
              <w:t xml:space="preserve"> Е.С.</w:t>
            </w:r>
          </w:p>
          <w:p w14:paraId="5686A396" w14:textId="54F7D8CD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83917433434;</w:t>
            </w:r>
          </w:p>
          <w:p w14:paraId="063EA363" w14:textId="7E46D730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lastRenderedPageBreak/>
              <w:t>Среднеагинская</w:t>
            </w:r>
            <w:proofErr w:type="spellEnd"/>
            <w:r w:rsidRPr="006504D6">
              <w:rPr>
                <w:lang w:eastAsia="en-US"/>
              </w:rPr>
              <w:t xml:space="preserve"> СОШ, </w:t>
            </w:r>
            <w:proofErr w:type="spellStart"/>
            <w:r>
              <w:rPr>
                <w:lang w:eastAsia="en-US"/>
              </w:rPr>
              <w:t>Требина</w:t>
            </w:r>
            <w:proofErr w:type="spellEnd"/>
            <w:r>
              <w:rPr>
                <w:lang w:eastAsia="en-US"/>
              </w:rPr>
              <w:t xml:space="preserve"> Е.А.</w:t>
            </w:r>
            <w:r w:rsidRPr="006504D6">
              <w:rPr>
                <w:lang w:eastAsia="en-US"/>
              </w:rPr>
              <w:t>, тел.</w:t>
            </w:r>
            <w:r w:rsidRPr="00EC3216">
              <w:rPr>
                <w:b/>
                <w:lang w:eastAsia="en-US"/>
              </w:rPr>
              <w:t>8(39142)30532;</w:t>
            </w:r>
          </w:p>
          <w:p w14:paraId="05E20AE7" w14:textId="77777777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 xml:space="preserve">МБОУ </w:t>
            </w:r>
            <w:proofErr w:type="spellStart"/>
            <w:r w:rsidRPr="00C61864">
              <w:rPr>
                <w:lang w:eastAsia="en-US"/>
              </w:rPr>
              <w:t>Степановская</w:t>
            </w:r>
            <w:proofErr w:type="spellEnd"/>
            <w:r w:rsidRPr="00C61864">
              <w:rPr>
                <w:lang w:eastAsia="en-US"/>
              </w:rPr>
              <w:t xml:space="preserve"> СОШ</w:t>
            </w:r>
          </w:p>
          <w:p w14:paraId="4BC8E276" w14:textId="167565A3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>Гусева Т.А.</w:t>
            </w:r>
          </w:p>
          <w:p w14:paraId="5D8E45B2" w14:textId="30C8CE8B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83917438118;</w:t>
            </w:r>
          </w:p>
          <w:p w14:paraId="3047098F" w14:textId="77777777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 xml:space="preserve">МБОУ </w:t>
            </w:r>
            <w:proofErr w:type="spellStart"/>
            <w:r w:rsidRPr="00C61864">
              <w:rPr>
                <w:lang w:eastAsia="en-US"/>
              </w:rPr>
              <w:t>Тальская</w:t>
            </w:r>
            <w:proofErr w:type="spellEnd"/>
            <w:r w:rsidRPr="00C61864">
              <w:rPr>
                <w:lang w:eastAsia="en-US"/>
              </w:rPr>
              <w:t xml:space="preserve"> СОШ</w:t>
            </w:r>
          </w:p>
          <w:p w14:paraId="3046921C" w14:textId="316E40D0" w:rsidR="00137C24" w:rsidRPr="00C6186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C61864">
              <w:rPr>
                <w:lang w:eastAsia="en-US"/>
              </w:rPr>
              <w:t>Козлова С.А.</w:t>
            </w:r>
          </w:p>
          <w:p w14:paraId="50E261B4" w14:textId="6DB9325E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83917434222;</w:t>
            </w:r>
          </w:p>
          <w:p w14:paraId="5A661DCA" w14:textId="77777777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МБОУ </w:t>
            </w:r>
            <w:proofErr w:type="spellStart"/>
            <w:r>
              <w:rPr>
                <w:lang w:eastAsia="en-US"/>
              </w:rPr>
              <w:t>Тумаковская</w:t>
            </w:r>
            <w:proofErr w:type="spellEnd"/>
            <w:r>
              <w:rPr>
                <w:lang w:eastAsia="en-US"/>
              </w:rPr>
              <w:t xml:space="preserve"> СОШ</w:t>
            </w:r>
          </w:p>
          <w:p w14:paraId="1A91AD78" w14:textId="51075365" w:rsidR="00137C24" w:rsidRDefault="00137C24" w:rsidP="00C6186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Грибкова</w:t>
            </w:r>
            <w:proofErr w:type="spellEnd"/>
            <w:r>
              <w:rPr>
                <w:lang w:eastAsia="en-US"/>
              </w:rPr>
              <w:t xml:space="preserve"> С.А.,</w:t>
            </w:r>
          </w:p>
          <w:p w14:paraId="710638A4" w14:textId="61B89B53" w:rsidR="00137C24" w:rsidRPr="00137C24" w:rsidRDefault="00137C24" w:rsidP="00C6186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83917437238</w:t>
            </w:r>
          </w:p>
          <w:p w14:paraId="2C0EC40A" w14:textId="77777777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Орьевская</w:t>
            </w:r>
            <w:proofErr w:type="spellEnd"/>
            <w:r w:rsidRPr="006504D6">
              <w:rPr>
                <w:lang w:eastAsia="en-US"/>
              </w:rPr>
              <w:t xml:space="preserve"> СОШ, </w:t>
            </w:r>
            <w:r>
              <w:rPr>
                <w:lang w:eastAsia="en-US"/>
              </w:rPr>
              <w:t>Кузнецова Е.П.</w:t>
            </w:r>
            <w:r w:rsidRPr="006504D6">
              <w:rPr>
                <w:lang w:eastAsia="en-US"/>
              </w:rPr>
              <w:t>, тел.</w:t>
            </w:r>
            <w:r w:rsidRPr="00EC3216">
              <w:rPr>
                <w:b/>
                <w:lang w:eastAsia="en-US"/>
              </w:rPr>
              <w:t>83919874468;</w:t>
            </w:r>
          </w:p>
          <w:p w14:paraId="4D837A84" w14:textId="77777777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Тугачиснкая</w:t>
            </w:r>
            <w:proofErr w:type="spellEnd"/>
            <w:r w:rsidRPr="006504D6">
              <w:rPr>
                <w:lang w:eastAsia="en-US"/>
              </w:rPr>
              <w:t xml:space="preserve"> СОШ, </w:t>
            </w:r>
            <w:proofErr w:type="spellStart"/>
            <w:r w:rsidRPr="006504D6">
              <w:rPr>
                <w:lang w:eastAsia="en-US"/>
              </w:rPr>
              <w:t>Здрестов</w:t>
            </w:r>
            <w:proofErr w:type="spellEnd"/>
            <w:r w:rsidRPr="006504D6">
              <w:rPr>
                <w:lang w:eastAsia="en-US"/>
              </w:rPr>
              <w:t xml:space="preserve"> Д.А., тел.</w:t>
            </w:r>
            <w:r w:rsidRPr="00EC3216">
              <w:rPr>
                <w:b/>
                <w:lang w:eastAsia="en-US"/>
              </w:rPr>
              <w:t>8(39142)39144;</w:t>
            </w:r>
          </w:p>
          <w:p w14:paraId="740648BE" w14:textId="1053E3B1" w:rsidR="00137C24" w:rsidRDefault="00137C24" w:rsidP="00137C2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МКОУ </w:t>
            </w:r>
            <w:proofErr w:type="spellStart"/>
            <w:r w:rsidRPr="006504D6">
              <w:rPr>
                <w:lang w:eastAsia="en-US"/>
              </w:rPr>
              <w:t>Унерская</w:t>
            </w:r>
            <w:proofErr w:type="spellEnd"/>
            <w:r w:rsidRPr="006504D6">
              <w:rPr>
                <w:lang w:eastAsia="en-US"/>
              </w:rPr>
              <w:t xml:space="preserve"> СОШ, </w:t>
            </w:r>
          </w:p>
          <w:p w14:paraId="7D52C4B4" w14:textId="58367D7F" w:rsidR="00137C24" w:rsidRDefault="00137C24" w:rsidP="00137C2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Гаммершмидт</w:t>
            </w:r>
            <w:proofErr w:type="spellEnd"/>
            <w:r>
              <w:rPr>
                <w:lang w:eastAsia="en-US"/>
              </w:rPr>
              <w:t xml:space="preserve"> М.А.</w:t>
            </w:r>
            <w:r w:rsidRPr="006504D6">
              <w:rPr>
                <w:lang w:eastAsia="en-US"/>
              </w:rPr>
              <w:t>, тел.</w:t>
            </w:r>
            <w:r w:rsidRPr="00EC3216">
              <w:rPr>
                <w:b/>
                <w:lang w:eastAsia="en-US"/>
              </w:rPr>
              <w:t>8(39142)35172;</w:t>
            </w:r>
            <w:r>
              <w:rPr>
                <w:lang w:eastAsia="en-US"/>
              </w:rPr>
              <w:t xml:space="preserve"> МБОУ </w:t>
            </w:r>
            <w:proofErr w:type="spellStart"/>
            <w:r>
              <w:rPr>
                <w:lang w:eastAsia="en-US"/>
              </w:rPr>
              <w:t>Усть-Ярульская</w:t>
            </w:r>
            <w:proofErr w:type="spellEnd"/>
            <w:r>
              <w:rPr>
                <w:lang w:eastAsia="en-US"/>
              </w:rPr>
              <w:t xml:space="preserve"> СОШ</w:t>
            </w:r>
          </w:p>
          <w:p w14:paraId="6B513190" w14:textId="2B4FE2C8" w:rsidR="00137C24" w:rsidRDefault="00137C24" w:rsidP="00137C2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Старкова О.О.</w:t>
            </w:r>
          </w:p>
          <w:p w14:paraId="47FFED59" w14:textId="24E74B0A" w:rsidR="00137C24" w:rsidRPr="00137C24" w:rsidRDefault="00137C24" w:rsidP="00137C24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137C24">
              <w:rPr>
                <w:b/>
                <w:lang w:eastAsia="en-US"/>
              </w:rPr>
              <w:t>83917435250</w:t>
            </w:r>
          </w:p>
          <w:p w14:paraId="249543AA" w14:textId="77777777" w:rsidR="00137C24" w:rsidRPr="00EC3216" w:rsidRDefault="00137C24" w:rsidP="000B20C2">
            <w:pPr>
              <w:tabs>
                <w:tab w:val="left" w:pos="2925"/>
              </w:tabs>
              <w:spacing w:line="276" w:lineRule="auto"/>
              <w:rPr>
                <w:b/>
                <w:lang w:eastAsia="en-US"/>
              </w:rPr>
            </w:pPr>
            <w:r w:rsidRPr="006504D6">
              <w:rPr>
                <w:lang w:eastAsia="en-US"/>
              </w:rPr>
              <w:lastRenderedPageBreak/>
              <w:t xml:space="preserve">МКОУ </w:t>
            </w:r>
            <w:proofErr w:type="spellStart"/>
            <w:r w:rsidRPr="006504D6">
              <w:rPr>
                <w:lang w:eastAsia="en-US"/>
              </w:rPr>
              <w:t>Тинская</w:t>
            </w:r>
            <w:proofErr w:type="spellEnd"/>
            <w:r w:rsidRPr="006504D6">
              <w:rPr>
                <w:lang w:eastAsia="en-US"/>
              </w:rPr>
              <w:t xml:space="preserve"> ООШ, </w:t>
            </w:r>
            <w:proofErr w:type="spellStart"/>
            <w:r>
              <w:rPr>
                <w:lang w:eastAsia="en-US"/>
              </w:rPr>
              <w:t>Бридова</w:t>
            </w:r>
            <w:proofErr w:type="spellEnd"/>
            <w:r>
              <w:rPr>
                <w:lang w:eastAsia="en-US"/>
              </w:rPr>
              <w:t xml:space="preserve"> Т.И. </w:t>
            </w:r>
            <w:r w:rsidRPr="006504D6">
              <w:rPr>
                <w:lang w:eastAsia="en-US"/>
              </w:rPr>
              <w:t>тел.</w:t>
            </w:r>
            <w:r w:rsidRPr="00EC3216">
              <w:rPr>
                <w:b/>
                <w:lang w:eastAsia="en-US"/>
              </w:rPr>
              <w:t>8(39142)30143</w:t>
            </w:r>
          </w:p>
          <w:p w14:paraId="0D51A52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  </w:t>
            </w:r>
          </w:p>
          <w:p w14:paraId="1038AAB3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02BEFCEA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7E303" w14:textId="527237FF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15.09.2026</w:t>
            </w:r>
          </w:p>
          <w:p w14:paraId="7FDCA8A7" w14:textId="683F410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F3F0235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73F95D85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95B4D28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15.09.2026</w:t>
            </w:r>
          </w:p>
          <w:p w14:paraId="5EABAB6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4085A038" w14:textId="7ADA9CC0" w:rsidR="00137C24" w:rsidRPr="00B30039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E66" w14:textId="2EACEE2D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16.09.2026</w:t>
            </w:r>
          </w:p>
          <w:p w14:paraId="61605A23" w14:textId="6219332F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</w:tc>
        <w:tc>
          <w:tcPr>
            <w:tcW w:w="1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D1EB" w14:textId="5F9011C3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17.09.2026</w:t>
            </w:r>
          </w:p>
          <w:p w14:paraId="68DA0EB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  <w:p w14:paraId="107292D7" w14:textId="22CCF5AB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86EC9B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0339" w14:textId="77777777" w:rsidR="00137C24" w:rsidRDefault="00137C24" w:rsidP="000B20C2">
            <w:r w:rsidRPr="006504D6">
              <w:t xml:space="preserve">Не позднее </w:t>
            </w:r>
          </w:p>
          <w:p w14:paraId="15204F44" w14:textId="335254E5" w:rsidR="00137C24" w:rsidRPr="006504D6" w:rsidRDefault="00137C24" w:rsidP="000B20C2">
            <w:r>
              <w:t>21.09.2026</w:t>
            </w:r>
          </w:p>
          <w:p w14:paraId="5D3DDCAE" w14:textId="18ADDF9D" w:rsidR="00137C24" w:rsidRPr="006504D6" w:rsidRDefault="00936A31" w:rsidP="000B20C2">
            <w:hyperlink r:id="rId5" w:history="1">
              <w:r w:rsidR="00137C24" w:rsidRPr="00B353C4">
                <w:rPr>
                  <w:rStyle w:val="a3"/>
                </w:rPr>
                <w:t>https://lyl.su/k302</w:t>
              </w:r>
            </w:hyperlink>
            <w:r w:rsidR="00137C24">
              <w:t xml:space="preserve"> </w:t>
            </w:r>
          </w:p>
        </w:tc>
      </w:tr>
      <w:tr w:rsidR="00137C24" w:rsidRPr="00610303" w14:paraId="158FB435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59CE" w14:textId="1FA9626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0210" w14:textId="77777777" w:rsidR="00137C24" w:rsidRDefault="00137C24" w:rsidP="000B20C2">
            <w:r w:rsidRPr="006504D6">
              <w:t>История</w:t>
            </w:r>
          </w:p>
          <w:p w14:paraId="6AB9EB90" w14:textId="77777777" w:rsidR="00137C24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E5A6" w14:textId="2E4ECD0B" w:rsidR="00137C24" w:rsidRDefault="00137C24" w:rsidP="000B20C2">
            <w:r>
              <w:t>15</w:t>
            </w:r>
            <w:r w:rsidRPr="006504D6">
              <w:t>.09.202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188C" w14:textId="1D67A406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373ADD1" w14:textId="7777777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0079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0DFF7" w14:textId="5AE5F483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16.09.2026</w:t>
            </w:r>
          </w:p>
          <w:p w14:paraId="08ECB69D" w14:textId="5CBBF32C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C265B2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668306B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63CFA" w14:textId="3C2973BE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16.09.2026</w:t>
            </w:r>
          </w:p>
          <w:p w14:paraId="437E2520" w14:textId="0A35600A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9632274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9036" w14:textId="40AC2F7D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2E0239D1" w14:textId="770A353A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670C45E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4F2A21E4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F635" w14:textId="08A6FE61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558C0294" w14:textId="03BD07A9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74BD1D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ECEB" w14:textId="77777777" w:rsidR="00137C24" w:rsidRDefault="00137C24" w:rsidP="000B20C2">
            <w:r w:rsidRPr="006504D6">
              <w:t xml:space="preserve">Не позднее </w:t>
            </w:r>
          </w:p>
          <w:p w14:paraId="6193C0EC" w14:textId="3B9EFA23" w:rsidR="00137C24" w:rsidRDefault="00137C24" w:rsidP="000B20C2">
            <w:r>
              <w:t>22.09.2026</w:t>
            </w:r>
          </w:p>
          <w:p w14:paraId="359C7D6A" w14:textId="5F1025A1" w:rsidR="00137C24" w:rsidRDefault="00936A31" w:rsidP="000B20C2">
            <w:hyperlink r:id="rId6" w:history="1">
              <w:r w:rsidR="00137C24" w:rsidRPr="00B353C4">
                <w:rPr>
                  <w:rStyle w:val="a3"/>
                </w:rPr>
                <w:t>https://lyl.su/k302</w:t>
              </w:r>
            </w:hyperlink>
            <w:r w:rsidR="00137C24">
              <w:t xml:space="preserve"> </w:t>
            </w:r>
          </w:p>
          <w:p w14:paraId="7C5CF77F" w14:textId="7F8F3B0C" w:rsidR="00137C24" w:rsidRPr="006504D6" w:rsidRDefault="00137C24" w:rsidP="000B20C2"/>
        </w:tc>
      </w:tr>
      <w:tr w:rsidR="00137C24" w:rsidRPr="00610303" w14:paraId="0F31696A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0C7A" w14:textId="4030D0FA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923" w14:textId="77777777" w:rsidR="00137C24" w:rsidRDefault="00137C24" w:rsidP="000B20C2">
            <w:r w:rsidRPr="006504D6">
              <w:t>География</w:t>
            </w:r>
          </w:p>
          <w:p w14:paraId="7B5C253A" w14:textId="77777777" w:rsidR="00137C24" w:rsidRPr="006504D6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2965" w14:textId="3F77A0D3" w:rsidR="00137C24" w:rsidRPr="006504D6" w:rsidRDefault="00137C24" w:rsidP="007F1A3D">
            <w:r>
              <w:t>16.</w:t>
            </w:r>
            <w:r w:rsidRPr="006504D6">
              <w:t>09.202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BCD1" w14:textId="145CEA3A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0FCD6F73" w14:textId="77777777" w:rsidR="00137C24" w:rsidRPr="006504D6" w:rsidRDefault="00137C24" w:rsidP="000B20C2"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95A3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75FE6" w14:textId="0A4EBBF3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17.09.2026</w:t>
            </w:r>
          </w:p>
          <w:p w14:paraId="2336EBEC" w14:textId="7D270E0E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0D058FC2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2968C2D8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7BA96" w14:textId="1858B87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732A05">
              <w:rPr>
                <w:lang w:eastAsia="en-US"/>
              </w:rPr>
              <w:t>1</w:t>
            </w:r>
            <w:r>
              <w:rPr>
                <w:lang w:eastAsia="en-US"/>
              </w:rPr>
              <w:t>7</w:t>
            </w:r>
            <w:r w:rsidRPr="00732A05">
              <w:rPr>
                <w:lang w:eastAsia="en-US"/>
              </w:rPr>
              <w:t xml:space="preserve">.09.2026г </w:t>
            </w:r>
          </w:p>
          <w:p w14:paraId="47F48205" w14:textId="12E5E16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0A2CD322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869B" w14:textId="726DC480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19B4DE8C" w14:textId="3B5522C1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ACA6C76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52AFCF45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7331" w14:textId="5AD4620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2</w:t>
            </w:r>
            <w:r>
              <w:rPr>
                <w:lang w:eastAsia="en-US"/>
              </w:rPr>
              <w:t>1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0EE2F293" w14:textId="48B72CB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380A7BA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587E" w14:textId="77777777" w:rsidR="00137C24" w:rsidRDefault="00137C24" w:rsidP="000B20C2">
            <w:r w:rsidRPr="006504D6">
              <w:t xml:space="preserve">Не позднее </w:t>
            </w:r>
          </w:p>
          <w:p w14:paraId="06E2D662" w14:textId="439097BE" w:rsidR="00137C24" w:rsidRDefault="00137C24" w:rsidP="000B20C2">
            <w:r>
              <w:t>22</w:t>
            </w:r>
            <w:r w:rsidRPr="009F607D">
              <w:t>.</w:t>
            </w:r>
            <w:r>
              <w:t>09</w:t>
            </w:r>
            <w:r w:rsidRPr="009F607D">
              <w:t>.202</w:t>
            </w:r>
            <w:r>
              <w:t>6</w:t>
            </w:r>
          </w:p>
          <w:p w14:paraId="474723B3" w14:textId="09806D5B" w:rsidR="00137C24" w:rsidRPr="006504D6" w:rsidRDefault="00936A31" w:rsidP="000B20C2">
            <w:hyperlink r:id="rId7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5C91E24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0778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B131" w14:textId="77777777" w:rsidR="00137C24" w:rsidRDefault="00137C24" w:rsidP="00A32522">
            <w:r w:rsidRPr="006504D6">
              <w:t>Русский язык</w:t>
            </w:r>
          </w:p>
          <w:p w14:paraId="1A7A54F9" w14:textId="11DD6A56" w:rsidR="00137C24" w:rsidRPr="006504D6" w:rsidRDefault="00137C24" w:rsidP="000B20C2">
            <w:r>
              <w:t>4-11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87C8" w14:textId="6EB0AD1E" w:rsidR="00137C24" w:rsidRDefault="00137C24" w:rsidP="007F1A3D">
            <w:r>
              <w:t>17.09.2026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F745" w14:textId="44353287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ED7EDC2" w14:textId="4DD3EDDA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8E6BF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8B197" w14:textId="4A73732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18.09.2026</w:t>
            </w:r>
          </w:p>
          <w:p w14:paraId="23A1CF30" w14:textId="300ACE8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248FADD" w14:textId="11963C6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65B97" w14:textId="46E409CE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18.09.2026</w:t>
            </w:r>
          </w:p>
          <w:p w14:paraId="4B981EB3" w14:textId="4D8B47B3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4CCC315" w14:textId="25DE865B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15EA" w14:textId="34B9AE0B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21.09.2026</w:t>
            </w:r>
          </w:p>
          <w:p w14:paraId="2E64CB74" w14:textId="7C70D5EF" w:rsidR="00137C24" w:rsidRPr="006504D6" w:rsidRDefault="00137C24" w:rsidP="00732A0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3813" w14:textId="643CDC6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22.09.2026</w:t>
            </w:r>
          </w:p>
          <w:p w14:paraId="5FF50951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  <w:p w14:paraId="56734F27" w14:textId="0016AF1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BDDFE46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6622" w14:textId="77777777" w:rsidR="00137C24" w:rsidRDefault="00137C24" w:rsidP="00A32522">
            <w:pPr>
              <w:rPr>
                <w:color w:val="000000" w:themeColor="text1"/>
              </w:rPr>
            </w:pPr>
            <w:r w:rsidRPr="00712F75">
              <w:rPr>
                <w:color w:val="000000" w:themeColor="text1"/>
              </w:rPr>
              <w:t>Не позднее</w:t>
            </w:r>
          </w:p>
          <w:p w14:paraId="2A4AED76" w14:textId="63CB6559" w:rsidR="00137C24" w:rsidRPr="00712F75" w:rsidRDefault="00137C24" w:rsidP="00A325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23.09.2026</w:t>
            </w:r>
          </w:p>
          <w:p w14:paraId="3E70BB2A" w14:textId="1EEFE3B3" w:rsidR="00137C24" w:rsidRPr="006504D6" w:rsidRDefault="00936A31" w:rsidP="000B20C2">
            <w:hyperlink r:id="rId8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7833E42E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C3BF" w14:textId="2BCDCC35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816" w14:textId="77777777" w:rsidR="00137C24" w:rsidRDefault="00137C24" w:rsidP="000B20C2">
            <w:r w:rsidRPr="006504D6">
              <w:t>Французский язык</w:t>
            </w:r>
          </w:p>
          <w:p w14:paraId="6432CE04" w14:textId="77777777" w:rsidR="00137C24" w:rsidRPr="006504D6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4A32" w14:textId="0C06417B" w:rsidR="00137C24" w:rsidRPr="006504D6" w:rsidRDefault="00137C24" w:rsidP="007F1A3D">
            <w: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125E" w14:textId="61F8C75F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18B26E74" w14:textId="77777777" w:rsidR="00137C24" w:rsidRPr="006504D6" w:rsidRDefault="00137C24" w:rsidP="000B20C2"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40480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D6A5C" w14:textId="43FF2110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21.09.2026</w:t>
            </w:r>
          </w:p>
          <w:p w14:paraId="2C960651" w14:textId="6A73CACD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127D226D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659E70A2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3EA2B" w14:textId="3B63A852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21.09.2026</w:t>
            </w:r>
          </w:p>
          <w:p w14:paraId="504B3C00" w14:textId="62BEDB91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7149B7A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1C00" w14:textId="6459B3A4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1BF6EFAA" w14:textId="0D354C21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B55010E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37166E0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4DA" w14:textId="7088644E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7CC36EDF" w14:textId="2EC10620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0814EA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6CCD" w14:textId="77777777" w:rsidR="00137C24" w:rsidRDefault="00137C24" w:rsidP="000B20C2">
            <w:r w:rsidRPr="006504D6">
              <w:t xml:space="preserve">Не позднее </w:t>
            </w:r>
          </w:p>
          <w:p w14:paraId="7704C71E" w14:textId="61058CB9" w:rsidR="00137C24" w:rsidRDefault="00137C24" w:rsidP="000B20C2">
            <w:r>
              <w:t>24.</w:t>
            </w:r>
            <w:r w:rsidRPr="009F607D">
              <w:t>0</w:t>
            </w:r>
            <w:r>
              <w:t>9</w:t>
            </w:r>
            <w:r w:rsidRPr="009F607D">
              <w:t>.202</w:t>
            </w:r>
            <w:r>
              <w:t>6</w:t>
            </w:r>
          </w:p>
          <w:p w14:paraId="0D57B127" w14:textId="73FF00DF" w:rsidR="00137C24" w:rsidRPr="006504D6" w:rsidRDefault="00936A31" w:rsidP="000B20C2">
            <w:hyperlink r:id="rId9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4FE95397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7F18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3503" w14:textId="77777777" w:rsidR="00137C24" w:rsidRDefault="00137C24" w:rsidP="00A32522">
            <w:r w:rsidRPr="006504D6">
              <w:t>Английский язык</w:t>
            </w:r>
          </w:p>
          <w:p w14:paraId="332F9C64" w14:textId="77777777" w:rsidR="00137C24" w:rsidRDefault="00137C24" w:rsidP="00A32522">
            <w:r>
              <w:t>5-11 класс</w:t>
            </w:r>
          </w:p>
          <w:p w14:paraId="53698CDD" w14:textId="77777777" w:rsidR="00137C24" w:rsidRPr="006504D6" w:rsidRDefault="00137C24" w:rsidP="000B20C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EFA0" w14:textId="71085709" w:rsidR="00137C24" w:rsidRDefault="00137C24" w:rsidP="007F1A3D">
            <w:r>
              <w:t>21.09.2026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87A3" w14:textId="3D22B6A4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FEE91D6" w14:textId="1CAF6863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87DF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44E39" w14:textId="3FCB8AAF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22.09.2026</w:t>
            </w:r>
          </w:p>
          <w:p w14:paraId="27799349" w14:textId="6D710C3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E14224B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15325AA5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4A216" w14:textId="423C5EC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22.09.2026</w:t>
            </w:r>
          </w:p>
          <w:p w14:paraId="467B1629" w14:textId="01607541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7CC1D52" w14:textId="7B0DF982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EF87" w14:textId="244DFECA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Pr="006504D6">
              <w:rPr>
                <w:lang w:eastAsia="en-US"/>
              </w:rPr>
              <w:t>.09.202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7DD6FF42" w14:textId="03C9A2D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C0B726D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7C8DA129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8535" w14:textId="77EE0F72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</w:t>
            </w:r>
            <w:r w:rsidRPr="006504D6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6504D6">
              <w:rPr>
                <w:lang w:eastAsia="en-US"/>
              </w:rPr>
              <w:t xml:space="preserve">г </w:t>
            </w:r>
          </w:p>
          <w:p w14:paraId="6CD01246" w14:textId="7DAA0940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06CA1F2" w14:textId="055A0756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241D" w14:textId="77777777" w:rsidR="00137C24" w:rsidRDefault="00137C24" w:rsidP="00A32522">
            <w:r w:rsidRPr="006504D6">
              <w:t xml:space="preserve">Не позднее </w:t>
            </w:r>
          </w:p>
          <w:p w14:paraId="23EE5D61" w14:textId="206A4B34" w:rsidR="00137C24" w:rsidRDefault="00137C24" w:rsidP="00A32522">
            <w:r>
              <w:t>25.09.2026</w:t>
            </w:r>
          </w:p>
          <w:p w14:paraId="428DAB16" w14:textId="18D169B8" w:rsidR="00137C24" w:rsidRPr="006504D6" w:rsidRDefault="00936A31" w:rsidP="000B20C2">
            <w:hyperlink r:id="rId10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6CABDA8B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19DB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355" w14:textId="77777777" w:rsidR="00137C24" w:rsidRPr="006E51D3" w:rsidRDefault="00137C24" w:rsidP="00A32522">
            <w:r w:rsidRPr="006E51D3">
              <w:t>Литература</w:t>
            </w:r>
          </w:p>
          <w:p w14:paraId="1F9BA7D3" w14:textId="78383794" w:rsidR="00137C24" w:rsidRPr="006504D6" w:rsidRDefault="00137C24" w:rsidP="00A32522">
            <w:r w:rsidRPr="006E51D3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0526" w14:textId="1C7BA17A" w:rsidR="00137C24" w:rsidRDefault="00137C24" w:rsidP="007F1A3D">
            <w:r>
              <w:t>22.09.2026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7013" w14:textId="5B941F1E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40C3ED2" w14:textId="086E38DC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2EB16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80CFE" w14:textId="34A6C48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23.09.2026</w:t>
            </w:r>
          </w:p>
          <w:p w14:paraId="0967212D" w14:textId="5DE489A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47077F7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6A917AF0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7168B" w14:textId="51DFA78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23.09.2026</w:t>
            </w:r>
          </w:p>
          <w:p w14:paraId="7FE8CE33" w14:textId="0ACB357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A26421F" w14:textId="213B768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30ED" w14:textId="23BAC72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</w:t>
            </w:r>
            <w:r w:rsidRPr="006504D6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7044AEB0" w14:textId="6F1259B0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15EE97CB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58C37F8B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D5E" w14:textId="01D151E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</w:t>
            </w:r>
            <w:r w:rsidRPr="006504D6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504D6">
              <w:rPr>
                <w:lang w:eastAsia="en-US"/>
              </w:rPr>
              <w:t xml:space="preserve">г </w:t>
            </w:r>
          </w:p>
          <w:p w14:paraId="67A1E8F2" w14:textId="781CD3B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5F00E0FE" w14:textId="4972780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CF3B" w14:textId="77777777" w:rsidR="00137C24" w:rsidRDefault="00137C24" w:rsidP="00A32522">
            <w:r w:rsidRPr="006504D6">
              <w:t xml:space="preserve">Не позднее </w:t>
            </w:r>
          </w:p>
          <w:p w14:paraId="40E1DBBB" w14:textId="79C1CC34" w:rsidR="00137C24" w:rsidRDefault="00137C24" w:rsidP="00A325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28.09.2026</w:t>
            </w:r>
          </w:p>
          <w:p w14:paraId="3FC466E3" w14:textId="34D17151" w:rsidR="00137C24" w:rsidRPr="006504D6" w:rsidRDefault="00936A31" w:rsidP="00A32522">
            <w:hyperlink r:id="rId11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34DCFB5C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BA23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050A" w14:textId="77777777" w:rsidR="00137C24" w:rsidRDefault="00137C24" w:rsidP="00A32522">
            <w:r w:rsidRPr="006504D6">
              <w:t>Экология</w:t>
            </w:r>
          </w:p>
          <w:p w14:paraId="765BA3F5" w14:textId="1B6ADB76" w:rsidR="00137C24" w:rsidRPr="006E51D3" w:rsidRDefault="00F069D5" w:rsidP="00A32522">
            <w:r>
              <w:t>9</w:t>
            </w:r>
            <w:r w:rsidR="00137C24">
              <w:t>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F507" w14:textId="10D6430D" w:rsidR="00137C24" w:rsidRDefault="00137C24" w:rsidP="007F1A3D">
            <w:r>
              <w:t>23.09.2026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64DD" w14:textId="72A2D9CA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0076A08A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109DCD29" w14:textId="66BDA73D" w:rsidR="00137C24" w:rsidRPr="006504D6" w:rsidRDefault="00137C24" w:rsidP="00A32522">
            <w:pPr>
              <w:rPr>
                <w:lang w:eastAsia="en-US"/>
              </w:rPr>
            </w:pPr>
            <w:r w:rsidRPr="007F1A3D">
              <w:rPr>
                <w:lang w:eastAsia="en-US"/>
              </w:rPr>
              <w:t>На платформе «</w:t>
            </w:r>
            <w:proofErr w:type="spellStart"/>
            <w:r w:rsidRPr="007F1A3D">
              <w:rPr>
                <w:lang w:eastAsia="en-US"/>
              </w:rPr>
              <w:t>Сириус</w:t>
            </w:r>
            <w:proofErr w:type="gramStart"/>
            <w:r w:rsidRPr="007F1A3D">
              <w:rPr>
                <w:lang w:eastAsia="en-US"/>
              </w:rPr>
              <w:t>.К</w:t>
            </w:r>
            <w:proofErr w:type="gramEnd"/>
            <w:r w:rsidRPr="007F1A3D">
              <w:rPr>
                <w:lang w:eastAsia="en-US"/>
              </w:rPr>
              <w:t>урсы</w:t>
            </w:r>
            <w:proofErr w:type="spellEnd"/>
            <w:r w:rsidRPr="007F1A3D"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4598A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BCD16" w14:textId="35E49CDB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7A98C" w14:textId="39FCC10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08E" w14:textId="3086E89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A97A" w14:textId="030DDE5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9DE9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1EC98AC2" w14:textId="5F95B206" w:rsidR="00137C24" w:rsidRPr="006504D6" w:rsidRDefault="00936A31" w:rsidP="00A32522">
            <w:hyperlink r:id="rId12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4DC2C7ED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11B" w14:textId="78CCB055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5F54" w14:textId="77777777" w:rsidR="00137C24" w:rsidRPr="006E51D3" w:rsidRDefault="00137C24" w:rsidP="00A32522">
            <w:r w:rsidRPr="006E51D3">
              <w:t>Немецкий язык</w:t>
            </w:r>
          </w:p>
          <w:p w14:paraId="15BE7BC2" w14:textId="3A5C0244" w:rsidR="00137C24" w:rsidRPr="006504D6" w:rsidRDefault="00137C24" w:rsidP="00A32522">
            <w:r w:rsidRPr="006E51D3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8EE1" w14:textId="142A7898" w:rsidR="00137C24" w:rsidRDefault="00137C24" w:rsidP="00661E7A">
            <w:r>
              <w:t>24.09.2026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1E91" w14:textId="6FFBC2BB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8DC1991" w14:textId="386B6CBB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DA2A0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7036D" w14:textId="021C373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25.09.2026</w:t>
            </w:r>
          </w:p>
          <w:p w14:paraId="358B16A2" w14:textId="2D7ADA42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1E48A86" w14:textId="33F01ADF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328C4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2A5570">
              <w:rPr>
                <w:lang w:eastAsia="en-US"/>
              </w:rPr>
              <w:t>25.09.2026</w:t>
            </w:r>
          </w:p>
          <w:p w14:paraId="470D3A6C" w14:textId="4F1FB1DE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7A30B93" w14:textId="618722B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AC63" w14:textId="2BF35CB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28.09.2026</w:t>
            </w:r>
          </w:p>
          <w:p w14:paraId="54FFD886" w14:textId="168A1E20" w:rsidR="00137C24" w:rsidRPr="00B35190" w:rsidRDefault="00137C24" w:rsidP="00732A05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8FA7" w14:textId="09C5F480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29.09.2026</w:t>
            </w:r>
          </w:p>
          <w:p w14:paraId="737BDDD8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  <w:p w14:paraId="76226983" w14:textId="7613E24D" w:rsidR="00137C24" w:rsidRPr="00B35190" w:rsidRDefault="00137C24" w:rsidP="00732A05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</w:t>
            </w:r>
            <w:r w:rsidRPr="006504D6">
              <w:rPr>
                <w:lang w:eastAsia="en-US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83B" w14:textId="77777777" w:rsidR="00137C24" w:rsidRDefault="00137C24" w:rsidP="00732A05">
            <w:pPr>
              <w:tabs>
                <w:tab w:val="left" w:pos="2925"/>
              </w:tabs>
              <w:spacing w:line="276" w:lineRule="auto"/>
            </w:pPr>
            <w:r>
              <w:t xml:space="preserve">Не позднее </w:t>
            </w:r>
          </w:p>
          <w:p w14:paraId="604137FF" w14:textId="20C853AD" w:rsidR="00137C24" w:rsidRDefault="00137C24" w:rsidP="00732A05">
            <w:r>
              <w:t>30.09.2026</w:t>
            </w:r>
          </w:p>
          <w:p w14:paraId="2136C8D1" w14:textId="410E1A3D" w:rsidR="00137C24" w:rsidRPr="00B35190" w:rsidRDefault="00936A31" w:rsidP="00732A05">
            <w:pPr>
              <w:rPr>
                <w:color w:val="000000" w:themeColor="text1"/>
                <w:lang w:eastAsia="en-US"/>
              </w:rPr>
            </w:pPr>
            <w:hyperlink r:id="rId13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3A959BC4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76D8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060E" w14:textId="77777777" w:rsidR="00137C24" w:rsidRDefault="00137C24" w:rsidP="00A32522">
            <w:r w:rsidRPr="006504D6">
              <w:t>Астрономия</w:t>
            </w:r>
          </w:p>
          <w:p w14:paraId="53A5F6FD" w14:textId="1F450820" w:rsidR="00137C24" w:rsidRPr="006E51D3" w:rsidRDefault="00137C24" w:rsidP="00A3252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1C6F" w14:textId="1867087B" w:rsidR="00137C24" w:rsidRDefault="00137C24" w:rsidP="00661E7A">
            <w:r>
              <w:t>25.09.2026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7626" w14:textId="42CDE64E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FEB551C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42AC8911" w14:textId="322D140D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33A99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BEF3A" w14:textId="0666FA63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55046" w14:textId="37A05C4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5CDA" w14:textId="1E006E4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05B6" w14:textId="11945266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6381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4680143F" w14:textId="29E6A9D8" w:rsidR="00137C24" w:rsidRPr="00B35190" w:rsidRDefault="00936A31" w:rsidP="00A32522">
            <w:pPr>
              <w:rPr>
                <w:color w:val="000000" w:themeColor="text1"/>
                <w:lang w:eastAsia="en-US"/>
              </w:rPr>
            </w:pPr>
            <w:hyperlink r:id="rId14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7BDBC80A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AF4" w14:textId="75110B2D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59BE" w14:textId="4A63E317" w:rsidR="00137C24" w:rsidRPr="006504D6" w:rsidRDefault="00137C24" w:rsidP="00A32522">
            <w:r>
              <w:t>Физическая культура (</w:t>
            </w:r>
            <w:r>
              <w:rPr>
                <w:lang w:val="en-US"/>
              </w:rPr>
              <w:t xml:space="preserve">I </w:t>
            </w:r>
            <w:r>
              <w:t>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A578" w14:textId="7B7C6075" w:rsidR="00137C24" w:rsidRDefault="00137C24" w:rsidP="00661E7A">
            <w:r>
              <w:t>28.09.2026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AB53" w14:textId="77777777" w:rsidR="00137C24" w:rsidRDefault="00137C24" w:rsidP="002A5570">
            <w:pPr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05859F19" w14:textId="7ED682D7" w:rsidR="00137C24" w:rsidRPr="006504D6" w:rsidRDefault="00137C24" w:rsidP="002A5570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545E4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C4CD8" w14:textId="17725BE1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30.09.2026</w:t>
            </w:r>
          </w:p>
          <w:p w14:paraId="740CBBE1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7909688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00C7246F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96257" w14:textId="3D49BFFE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30.09.2026</w:t>
            </w:r>
          </w:p>
          <w:p w14:paraId="115E76B4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2CD5950" w14:textId="6FFC9BB9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71A12" w14:textId="279C5B4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01.10.2026</w:t>
            </w:r>
          </w:p>
          <w:p w14:paraId="4AE84B99" w14:textId="6990044C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63B99" w14:textId="1D66453C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02.10.2026</w:t>
            </w:r>
          </w:p>
          <w:p w14:paraId="50992B1B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  <w:p w14:paraId="1F179270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CA9036C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A3E0E" w14:textId="77777777" w:rsidR="00137C24" w:rsidRDefault="00137C24" w:rsidP="00A32522">
            <w:pPr>
              <w:rPr>
                <w:color w:val="000000" w:themeColor="text1"/>
              </w:rPr>
            </w:pPr>
            <w:r w:rsidRPr="00712F75">
              <w:rPr>
                <w:color w:val="000000" w:themeColor="text1"/>
              </w:rPr>
              <w:t>Не позднее</w:t>
            </w:r>
          </w:p>
          <w:p w14:paraId="631B63B8" w14:textId="75335EA5" w:rsidR="00137C24" w:rsidRPr="00712F75" w:rsidRDefault="00137C24" w:rsidP="00A325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05.10.2026</w:t>
            </w:r>
          </w:p>
          <w:p w14:paraId="0AF53415" w14:textId="2CCD725F" w:rsidR="00137C24" w:rsidRPr="00B35190" w:rsidRDefault="00936A31" w:rsidP="00A32522">
            <w:pPr>
              <w:rPr>
                <w:color w:val="000000" w:themeColor="text1"/>
                <w:lang w:eastAsia="en-US"/>
              </w:rPr>
            </w:pPr>
            <w:hyperlink r:id="rId15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1484DC11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C3AC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94E" w14:textId="52F426AB" w:rsidR="00137C24" w:rsidRDefault="00137C24" w:rsidP="00A32522">
            <w:r w:rsidRPr="00536A83">
              <w:t>Физическая культура (II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5DC9" w14:textId="61AA8959" w:rsidR="00137C24" w:rsidRDefault="00137C24" w:rsidP="00661E7A">
            <w:r>
              <w:t>29.09.2026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4DEF" w14:textId="77777777" w:rsidR="00137C24" w:rsidRDefault="00137C24" w:rsidP="002A5570">
            <w:pPr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5CFFC9CD" w14:textId="56C39CFE" w:rsidR="00137C24" w:rsidRPr="006504D6" w:rsidRDefault="00137C24" w:rsidP="002A5570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D98E2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F0705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D1A63" w14:textId="3E2F8444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446B" w14:textId="7EF222B4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B1D5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270D" w14:textId="0E3C6BA0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</w:p>
        </w:tc>
      </w:tr>
      <w:tr w:rsidR="00137C24" w:rsidRPr="00610303" w14:paraId="2866E05E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3836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C04" w14:textId="77777777" w:rsidR="00137C24" w:rsidRDefault="00137C24" w:rsidP="00A32522">
            <w:r w:rsidRPr="006504D6">
              <w:t>Право</w:t>
            </w:r>
          </w:p>
          <w:p w14:paraId="3EB73214" w14:textId="4C8F6C9D" w:rsidR="00137C24" w:rsidRPr="00536A83" w:rsidRDefault="00137C24" w:rsidP="00A32522">
            <w:r w:rsidRPr="002D193D">
              <w:rPr>
                <w:color w:val="auto"/>
              </w:rP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787" w14:textId="28BF93DC" w:rsidR="00137C24" w:rsidRDefault="00137C24" w:rsidP="00661E7A">
            <w:r>
              <w:rPr>
                <w:lang w:eastAsia="en-US"/>
              </w:rPr>
              <w:t>30.09.2026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6B1F" w14:textId="312DFB71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16728CDA" w14:textId="1ACE7016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539F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EBE13" w14:textId="5701085C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01.10.2026</w:t>
            </w:r>
          </w:p>
          <w:p w14:paraId="56BEE70C" w14:textId="6567A98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4B292D8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5F9EDF17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8605C" w14:textId="2E2CFDA0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01.10.2026</w:t>
            </w:r>
          </w:p>
          <w:p w14:paraId="19554E84" w14:textId="3475C253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CE15782" w14:textId="78B1CE0E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F774" w14:textId="7BE501BB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02.10.2026</w:t>
            </w:r>
          </w:p>
          <w:p w14:paraId="1BE7147C" w14:textId="1DF9BD7D" w:rsidR="00137C24" w:rsidRPr="00B35190" w:rsidRDefault="00137C24" w:rsidP="00732A05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2610" w14:textId="200BAA8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05.10.2026</w:t>
            </w:r>
          </w:p>
          <w:p w14:paraId="33C1DE26" w14:textId="777777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  <w:p w14:paraId="2F742355" w14:textId="0AC14101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0B098F13" w14:textId="77777777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5151" w14:textId="77777777" w:rsidR="00137C24" w:rsidRDefault="00137C24" w:rsidP="00A32522">
            <w:pPr>
              <w:rPr>
                <w:color w:val="000000" w:themeColor="text1"/>
              </w:rPr>
            </w:pPr>
            <w:r w:rsidRPr="00712F75">
              <w:rPr>
                <w:color w:val="000000" w:themeColor="text1"/>
              </w:rPr>
              <w:t>Не позднее</w:t>
            </w:r>
          </w:p>
          <w:p w14:paraId="5D48574E" w14:textId="511519B9" w:rsidR="00137C24" w:rsidRPr="00712F75" w:rsidRDefault="00137C24" w:rsidP="00A325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</w:t>
            </w:r>
            <w:r w:rsidRPr="00853C6F">
              <w:rPr>
                <w:color w:val="000000" w:themeColor="text1"/>
              </w:rPr>
              <w:t>.10.202</w:t>
            </w:r>
            <w:r>
              <w:rPr>
                <w:color w:val="000000" w:themeColor="text1"/>
              </w:rPr>
              <w:t>6</w:t>
            </w:r>
          </w:p>
          <w:p w14:paraId="08C27DF5" w14:textId="0CAC7183" w:rsidR="00137C24" w:rsidRPr="00B35190" w:rsidRDefault="00936A31" w:rsidP="00A32522">
            <w:pPr>
              <w:rPr>
                <w:color w:val="000000" w:themeColor="text1"/>
                <w:lang w:eastAsia="en-US"/>
              </w:rPr>
            </w:pPr>
            <w:hyperlink r:id="rId16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23F09AA3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D454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D614" w14:textId="4D1BBF89" w:rsidR="00137C24" w:rsidRPr="006504D6" w:rsidRDefault="00137C24" w:rsidP="00A32522">
            <w:r>
              <w:t>Труд (технология)</w:t>
            </w:r>
            <w:r w:rsidRPr="006504D6">
              <w:t xml:space="preserve"> </w:t>
            </w:r>
          </w:p>
          <w:p w14:paraId="3BADA1FD" w14:textId="655652EB" w:rsidR="00137C24" w:rsidRPr="006504D6" w:rsidRDefault="00137C24" w:rsidP="00A3252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29F9" w14:textId="576D0345" w:rsidR="00137C24" w:rsidRDefault="00137C24" w:rsidP="0004203B">
            <w:pPr>
              <w:rPr>
                <w:lang w:eastAsia="en-US"/>
              </w:rPr>
            </w:pPr>
            <w:r>
              <w:rPr>
                <w:lang w:eastAsia="en-US"/>
              </w:rPr>
              <w:t>01.10.2026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BFD9" w14:textId="4CC3EF40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C52FEBD" w14:textId="7B4CB59B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364DE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141B6" w14:textId="047AADC3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AE194B">
              <w:t xml:space="preserve">По отдельному графику </w:t>
            </w:r>
            <w:proofErr w:type="spellStart"/>
            <w:r w:rsidRPr="00AE194B">
              <w:t>платформы«Сириус</w:t>
            </w:r>
            <w:proofErr w:type="gramStart"/>
            <w:r w:rsidRPr="00AE194B">
              <w:t>.К</w:t>
            </w:r>
            <w:proofErr w:type="gramEnd"/>
            <w:r w:rsidRPr="00AE194B">
              <w:t>урсы</w:t>
            </w:r>
            <w:proofErr w:type="spellEnd"/>
            <w:r w:rsidRPr="00AE194B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2AB45" w14:textId="5D9FAC7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AE194B">
              <w:t xml:space="preserve">По отдельному графику </w:t>
            </w:r>
            <w:proofErr w:type="spellStart"/>
            <w:r w:rsidRPr="00AE194B">
              <w:t>платформы«Сириус</w:t>
            </w:r>
            <w:proofErr w:type="gramStart"/>
            <w:r w:rsidRPr="00AE194B">
              <w:t>.К</w:t>
            </w:r>
            <w:proofErr w:type="gramEnd"/>
            <w:r w:rsidRPr="00AE194B">
              <w:t>урсы</w:t>
            </w:r>
            <w:proofErr w:type="spellEnd"/>
            <w:r w:rsidRPr="00AE194B"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7333" w14:textId="62296654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AE194B">
              <w:t xml:space="preserve">По отдельному графику </w:t>
            </w:r>
            <w:proofErr w:type="spellStart"/>
            <w:r w:rsidRPr="00AE194B">
              <w:t>платформы«Сириус</w:t>
            </w:r>
            <w:proofErr w:type="gramStart"/>
            <w:r w:rsidRPr="00AE194B">
              <w:t>.К</w:t>
            </w:r>
            <w:proofErr w:type="gramEnd"/>
            <w:r w:rsidRPr="00AE194B">
              <w:t>урсы</w:t>
            </w:r>
            <w:proofErr w:type="spellEnd"/>
            <w:r w:rsidRPr="00AE194B"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2C0B" w14:textId="7967DC77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AE194B">
              <w:t xml:space="preserve">По отдельному графику </w:t>
            </w:r>
            <w:proofErr w:type="spellStart"/>
            <w:r w:rsidRPr="00AE194B">
              <w:t>платформы«Сириус</w:t>
            </w:r>
            <w:proofErr w:type="gramStart"/>
            <w:r w:rsidRPr="00AE194B">
              <w:t>.К</w:t>
            </w:r>
            <w:proofErr w:type="gramEnd"/>
            <w:r w:rsidRPr="00AE194B">
              <w:t>урсы</w:t>
            </w:r>
            <w:proofErr w:type="spellEnd"/>
            <w:r w:rsidRPr="00AE194B"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37E1" w14:textId="52687679" w:rsidR="00137C24" w:rsidRDefault="00137C24" w:rsidP="00A32522">
            <w:r w:rsidRPr="00AE194B">
              <w:t xml:space="preserve">По отдельному графику </w:t>
            </w:r>
            <w:proofErr w:type="spellStart"/>
            <w:r w:rsidRPr="00AE194B">
              <w:t>платформы«Сириус</w:t>
            </w:r>
            <w:proofErr w:type="gramStart"/>
            <w:r w:rsidRPr="00AE194B">
              <w:t>.К</w:t>
            </w:r>
            <w:proofErr w:type="gramEnd"/>
            <w:r w:rsidRPr="00AE194B">
              <w:t>урсы</w:t>
            </w:r>
            <w:proofErr w:type="spellEnd"/>
            <w:r w:rsidRPr="00AE194B">
              <w:t>»</w:t>
            </w:r>
            <w:r>
              <w:t>;</w:t>
            </w:r>
          </w:p>
          <w:p w14:paraId="3DEF6488" w14:textId="33F3ECFD" w:rsidR="00137C24" w:rsidRPr="00712F75" w:rsidRDefault="00936A31" w:rsidP="00A32522">
            <w:pPr>
              <w:rPr>
                <w:color w:val="000000" w:themeColor="text1"/>
              </w:rPr>
            </w:pPr>
            <w:hyperlink r:id="rId17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7202B33E" w14:textId="77777777" w:rsidTr="007678D9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9A7E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40F0" w14:textId="77777777" w:rsidR="00137C24" w:rsidRPr="00C35C19" w:rsidRDefault="00137C24" w:rsidP="00A32522">
            <w:pPr>
              <w:rPr>
                <w:color w:val="auto"/>
              </w:rPr>
            </w:pPr>
            <w:r w:rsidRPr="00C35C19">
              <w:rPr>
                <w:color w:val="auto"/>
              </w:rPr>
              <w:t>Физика</w:t>
            </w:r>
          </w:p>
          <w:p w14:paraId="404199AF" w14:textId="4C12D74A" w:rsidR="00137C24" w:rsidRPr="00C35C19" w:rsidRDefault="00F069D5" w:rsidP="00A32522">
            <w:pPr>
              <w:rPr>
                <w:color w:val="auto"/>
              </w:rPr>
            </w:pPr>
            <w:r>
              <w:rPr>
                <w:color w:val="auto"/>
              </w:rPr>
              <w:t>7</w:t>
            </w:r>
            <w:r w:rsidR="00137C24" w:rsidRPr="00C35C19">
              <w:rPr>
                <w:color w:val="auto"/>
              </w:rPr>
              <w:t>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941C" w14:textId="1298F0F3" w:rsidR="00137C24" w:rsidRDefault="00137C24" w:rsidP="0004203B">
            <w:pPr>
              <w:rPr>
                <w:lang w:eastAsia="en-US"/>
              </w:rPr>
            </w:pPr>
            <w:r>
              <w:t>02.10</w:t>
            </w:r>
            <w:r w:rsidRPr="006504D6">
              <w:t>.202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F834" w14:textId="0E6EBCC0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EF9A294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4A8BBF3A" w14:textId="09DEF0BE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F1BA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D6EB8" w14:textId="48C66EDB" w:rsidR="00137C24" w:rsidRPr="00AE194B" w:rsidRDefault="00137C24" w:rsidP="00A32522">
            <w:pPr>
              <w:tabs>
                <w:tab w:val="left" w:pos="2925"/>
              </w:tabs>
              <w:spacing w:line="276" w:lineRule="auto"/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D7651" w14:textId="7F97AC7C" w:rsidR="00137C24" w:rsidRPr="00AE194B" w:rsidRDefault="00137C24" w:rsidP="00A32522">
            <w:pPr>
              <w:tabs>
                <w:tab w:val="left" w:pos="2925"/>
              </w:tabs>
              <w:spacing w:line="276" w:lineRule="auto"/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C35D" w14:textId="78C10495" w:rsidR="00137C24" w:rsidRPr="00AE194B" w:rsidRDefault="00137C24" w:rsidP="00A32522">
            <w:pPr>
              <w:tabs>
                <w:tab w:val="left" w:pos="2925"/>
              </w:tabs>
              <w:spacing w:line="276" w:lineRule="auto"/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AA1" w14:textId="1FD9CBC8" w:rsidR="00137C24" w:rsidRPr="00AE194B" w:rsidRDefault="00137C24" w:rsidP="00A32522">
            <w:pPr>
              <w:tabs>
                <w:tab w:val="left" w:pos="2925"/>
              </w:tabs>
              <w:spacing w:line="276" w:lineRule="auto"/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87D8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532FF624" w14:textId="0F941C49" w:rsidR="00137C24" w:rsidRPr="00AE194B" w:rsidRDefault="00936A31" w:rsidP="00A32522">
            <w:hyperlink r:id="rId18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0B4D2A9" w14:textId="77777777" w:rsidTr="007678D9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3AF8" w14:textId="5CF72004" w:rsidR="00137C24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7BAC" w14:textId="77777777" w:rsidR="00137C24" w:rsidRPr="00C35C19" w:rsidRDefault="00137C24" w:rsidP="00A32522">
            <w:pPr>
              <w:rPr>
                <w:color w:val="auto"/>
              </w:rPr>
            </w:pPr>
            <w:r w:rsidRPr="00C35C19">
              <w:rPr>
                <w:color w:val="auto"/>
              </w:rPr>
              <w:t>Обществознание</w:t>
            </w:r>
          </w:p>
          <w:p w14:paraId="072A0A06" w14:textId="7185A583" w:rsidR="00137C24" w:rsidRPr="00C35C19" w:rsidRDefault="00137C24" w:rsidP="00A32522">
            <w:pPr>
              <w:rPr>
                <w:color w:val="auto"/>
              </w:rPr>
            </w:pPr>
            <w:r w:rsidRPr="00C35C19">
              <w:rPr>
                <w:color w:val="auto"/>
              </w:rP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380E" w14:textId="374E79C1" w:rsidR="00137C24" w:rsidRDefault="00137C24" w:rsidP="0004203B">
            <w:r>
              <w:t>05.10.2026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3A3" w14:textId="77777777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7550B2D9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12A673EA" w14:textId="33EA187B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99108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D9C26" w14:textId="36BA04DF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C3925" w14:textId="19599EDA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406" w14:textId="1E2FE1BF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543E" w14:textId="2DF419FB" w:rsidR="00137C24" w:rsidRPr="00B35190" w:rsidRDefault="00137C24" w:rsidP="00A3252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E666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61687DF4" w14:textId="3AD97B1D" w:rsidR="00137C24" w:rsidRPr="00B35190" w:rsidRDefault="00936A31" w:rsidP="00A32522">
            <w:pPr>
              <w:rPr>
                <w:color w:val="000000" w:themeColor="text1"/>
                <w:lang w:eastAsia="en-US"/>
              </w:rPr>
            </w:pPr>
            <w:hyperlink r:id="rId19" w:history="1">
              <w:r w:rsidR="00137C24" w:rsidRPr="00B353C4">
                <w:rPr>
                  <w:rStyle w:val="a3"/>
                  <w:lang w:eastAsia="en-US"/>
                </w:rPr>
                <w:t>https://lyl.su/k302</w:t>
              </w:r>
            </w:hyperlink>
            <w:r w:rsidR="00137C24">
              <w:rPr>
                <w:color w:val="000000" w:themeColor="text1"/>
                <w:lang w:eastAsia="en-US"/>
              </w:rPr>
              <w:t xml:space="preserve"> </w:t>
            </w:r>
          </w:p>
        </w:tc>
      </w:tr>
      <w:tr w:rsidR="00137C24" w:rsidRPr="00610303" w14:paraId="078EA2D5" w14:textId="77777777" w:rsidTr="007678D9">
        <w:trPr>
          <w:trHeight w:val="87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2A97" w14:textId="704CB4A3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9E1F" w14:textId="77777777" w:rsidR="00137C24" w:rsidRPr="006504D6" w:rsidRDefault="00137C24" w:rsidP="000B20C2">
            <w:r w:rsidRPr="006504D6">
              <w:t xml:space="preserve">Основы безопасности </w:t>
            </w:r>
            <w:r>
              <w:t>защиты Родины</w:t>
            </w:r>
            <w:r w:rsidRPr="006504D6">
              <w:t xml:space="preserve"> (</w:t>
            </w:r>
            <w:r w:rsidRPr="006504D6">
              <w:rPr>
                <w:lang w:val="en-US"/>
              </w:rPr>
              <w:t>I</w:t>
            </w:r>
            <w:r w:rsidRPr="006504D6">
              <w:t xml:space="preserve"> тур)</w:t>
            </w:r>
            <w:r>
              <w:t xml:space="preserve"> 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FF19" w14:textId="79B95AAD" w:rsidR="00137C24" w:rsidRDefault="00137C24" w:rsidP="000B20C2">
            <w:r>
              <w:t>06.10.2026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5B3D" w14:textId="48FE7874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06A286D" w14:textId="7777777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D9B57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D25DB" w14:textId="089EED28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08.10.2026</w:t>
            </w:r>
          </w:p>
          <w:p w14:paraId="408226D0" w14:textId="13A97D1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C17D4C0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  <w:p w14:paraId="1949A5C4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905C7" w14:textId="34A108DE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A32522">
              <w:rPr>
                <w:lang w:eastAsia="en-US"/>
              </w:rPr>
              <w:t>08.10.2026</w:t>
            </w:r>
          </w:p>
          <w:p w14:paraId="0D0F7844" w14:textId="3633200C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5857B6E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03AE" w14:textId="18E30EB2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09.10.2026</w:t>
            </w:r>
          </w:p>
          <w:p w14:paraId="480B6CFE" w14:textId="77777777" w:rsidR="00137C24" w:rsidRDefault="00137C24" w:rsidP="00732A0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BBB7679" w14:textId="6261411A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  <w:p w14:paraId="21BCC89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71686" w14:textId="374EF36C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12.10.2026</w:t>
            </w:r>
          </w:p>
          <w:p w14:paraId="27D80732" w14:textId="7A23EE3D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598CDF3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>в 14.00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1B35F" w14:textId="77777777" w:rsidR="00137C24" w:rsidRDefault="00137C24" w:rsidP="000B20C2">
            <w:r w:rsidRPr="006504D6">
              <w:t xml:space="preserve">Не позднее </w:t>
            </w:r>
          </w:p>
          <w:p w14:paraId="11EB4A63" w14:textId="234A110B" w:rsidR="00137C24" w:rsidRDefault="00137C24" w:rsidP="000B20C2">
            <w:r>
              <w:t>13.10.2026</w:t>
            </w:r>
          </w:p>
          <w:p w14:paraId="0A9169A5" w14:textId="4E8B746C" w:rsidR="00137C24" w:rsidRPr="006504D6" w:rsidRDefault="00936A31" w:rsidP="000B20C2">
            <w:hyperlink r:id="rId20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3D65D792" w14:textId="77777777" w:rsidTr="00A32522">
        <w:trPr>
          <w:trHeight w:val="87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839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17F1" w14:textId="77777777" w:rsidR="00137C24" w:rsidRPr="006504D6" w:rsidRDefault="00137C24" w:rsidP="000B20C2">
            <w:r w:rsidRPr="006504D6">
              <w:t xml:space="preserve">Основы безопасности </w:t>
            </w:r>
            <w:r>
              <w:t>защиты Родины</w:t>
            </w:r>
            <w:r w:rsidRPr="006504D6">
              <w:t xml:space="preserve"> (</w:t>
            </w:r>
            <w:r w:rsidRPr="006504D6">
              <w:rPr>
                <w:lang w:val="en-US"/>
              </w:rPr>
              <w:t>II</w:t>
            </w:r>
            <w:r w:rsidRPr="006504D6">
              <w:t xml:space="preserve"> тур)</w:t>
            </w:r>
            <w:r>
              <w:t xml:space="preserve"> 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4C18" w14:textId="029B5069" w:rsidR="00137C24" w:rsidRDefault="00137C24" w:rsidP="000B20C2">
            <w:r>
              <w:t>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22DD" w14:textId="4EAFFF2A" w:rsidR="00137C24" w:rsidRDefault="00137C24" w:rsidP="000B20C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F155293" w14:textId="7777777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DA685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A2359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AB77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470A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0E12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8E4D" w14:textId="77777777" w:rsidR="00137C24" w:rsidRPr="006504D6" w:rsidRDefault="00137C24" w:rsidP="000B20C2"/>
        </w:tc>
      </w:tr>
      <w:tr w:rsidR="00137C24" w:rsidRPr="00610303" w14:paraId="3E6FBE19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71B8" w14:textId="32EA40F0" w:rsidR="00137C24" w:rsidRDefault="00137C24" w:rsidP="00C672F9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6E37" w14:textId="77777777" w:rsidR="00137C24" w:rsidRDefault="00137C24" w:rsidP="00A32522">
            <w:r w:rsidRPr="006504D6">
              <w:t>Биология</w:t>
            </w:r>
          </w:p>
          <w:p w14:paraId="6CBF8B0D" w14:textId="3E5FFC96" w:rsidR="00137C24" w:rsidRPr="006504D6" w:rsidRDefault="00137C24" w:rsidP="000B20C2">
            <w:r>
              <w:t>7-11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6079" w14:textId="45A912EA" w:rsidR="00137C24" w:rsidRDefault="00137C24" w:rsidP="00C672F9">
            <w:r>
              <w:t>08.10.2026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DE8" w14:textId="3AC45A89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E5F8210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76B74483" w14:textId="110D964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C5125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ADBF0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04505DC2" w14:textId="6A7DDEC4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45E3B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72F3E9C4" w14:textId="62441F9E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C152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06FECE0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AC6D" w14:textId="0CA82FFF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D063" w14:textId="77777777" w:rsidR="00137C24" w:rsidRDefault="00137C24" w:rsidP="000B20C2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7637316B" w14:textId="0DF71A45" w:rsidR="00137C24" w:rsidRPr="00B30039" w:rsidRDefault="00936A31" w:rsidP="000B20C2">
            <w:hyperlink r:id="rId21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130F9DBF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B4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548F" w14:textId="77777777" w:rsidR="00137C24" w:rsidRPr="006E51D3" w:rsidRDefault="00137C24" w:rsidP="00A32522">
            <w:r w:rsidRPr="006E51D3">
              <w:t>Биология</w:t>
            </w:r>
          </w:p>
          <w:p w14:paraId="287C5D88" w14:textId="7C79B9BA" w:rsidR="00137C24" w:rsidRPr="006504D6" w:rsidRDefault="00137C24" w:rsidP="000B20C2">
            <w:r w:rsidRPr="006E51D3">
              <w:t>5-6 класс</w:t>
            </w:r>
            <w:r w:rsidRPr="006E51D3"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9FB" w14:textId="2AD90ED1" w:rsidR="00137C24" w:rsidRDefault="00137C24" w:rsidP="00C672F9">
            <w:r>
              <w:t>09</w:t>
            </w:r>
            <w:r w:rsidRPr="006E51D3">
              <w:t>.10.202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00E7" w14:textId="5A27AB35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06D658D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60AEE846" w14:textId="3FDD9E93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1BA52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59D0E" w14:textId="34194AC4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6011E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0E06DD95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36B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386F5926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D3D" w14:textId="5570C957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F4A1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19BD6D1C" w14:textId="68DF963C" w:rsidR="00137C24" w:rsidRPr="00B30039" w:rsidRDefault="00936A31" w:rsidP="000B20C2">
            <w:hyperlink r:id="rId22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C120BF6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560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3108" w14:textId="77777777" w:rsidR="00137C24" w:rsidRPr="006E51D3" w:rsidRDefault="00137C24" w:rsidP="00A32522">
            <w:r w:rsidRPr="006E51D3">
              <w:t>Испанский язык</w:t>
            </w:r>
          </w:p>
          <w:p w14:paraId="4003B74E" w14:textId="5164D16D" w:rsidR="00137C24" w:rsidRPr="006E51D3" w:rsidRDefault="00137C24" w:rsidP="00A32522">
            <w:r w:rsidRPr="006E51D3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699" w14:textId="22ACC6F8" w:rsidR="00137C24" w:rsidRDefault="00137C24" w:rsidP="00C672F9">
            <w:r>
              <w:t>10.10.2026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9CFA" w14:textId="62E2C73E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3598EDD3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21B5FE91" w14:textId="46E88AAC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3B22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57154" w14:textId="621CCC36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99F73" w14:textId="05D32AC2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C2E4" w14:textId="111C009D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5C92" w14:textId="7A5039FC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4A4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06FF52A4" w14:textId="21471D58" w:rsidR="00137C24" w:rsidRPr="0095791F" w:rsidRDefault="00936A31" w:rsidP="000B20C2">
            <w:pPr>
              <w:rPr>
                <w:color w:val="000000" w:themeColor="text1"/>
                <w:lang w:eastAsia="en-US"/>
              </w:rPr>
            </w:pPr>
            <w:hyperlink r:id="rId23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3224B14D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15FD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5221" w14:textId="77777777" w:rsidR="00137C24" w:rsidRPr="006E51D3" w:rsidRDefault="00137C24" w:rsidP="00A32522">
            <w:r w:rsidRPr="006E51D3">
              <w:t>Итальянский язык</w:t>
            </w:r>
          </w:p>
          <w:p w14:paraId="2EC26D5E" w14:textId="18FCA1D2" w:rsidR="00137C24" w:rsidRPr="006E51D3" w:rsidRDefault="00137C24" w:rsidP="00A32522">
            <w:r w:rsidRPr="006E51D3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7C8C" w14:textId="0F019B4A" w:rsidR="00137C24" w:rsidRDefault="00137C24" w:rsidP="00C672F9">
            <w:r>
              <w:rPr>
                <w:lang w:eastAsia="en-US"/>
              </w:rPr>
              <w:t>12.10.2026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E2D5" w14:textId="30812402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 w:rsidR="00936A31">
              <w:rPr>
                <w:lang w:eastAsia="en-US"/>
              </w:rPr>
              <w:t>округа</w:t>
            </w:r>
          </w:p>
          <w:p w14:paraId="2597E92F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05B8F90E" w14:textId="4FD987D1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73AA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8EE1" w14:textId="673C2B4C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048FF" w14:textId="0A5602AA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30D5" w14:textId="20B0F77F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3F30" w14:textId="40137E68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FEE1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020FC5D2" w14:textId="5F30ADC4" w:rsidR="00137C24" w:rsidRPr="00B35190" w:rsidRDefault="00936A31" w:rsidP="000B20C2">
            <w:pPr>
              <w:rPr>
                <w:color w:val="000000" w:themeColor="text1"/>
                <w:lang w:eastAsia="en-US"/>
              </w:rPr>
            </w:pPr>
            <w:hyperlink r:id="rId24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6DD4ECF1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B76F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F83" w14:textId="77777777" w:rsidR="00137C24" w:rsidRDefault="00137C24" w:rsidP="00A32522">
            <w:r w:rsidRPr="006504D6">
              <w:t>Химия</w:t>
            </w:r>
          </w:p>
          <w:p w14:paraId="0E2A221A" w14:textId="0D11C91B" w:rsidR="00137C24" w:rsidRPr="006E51D3" w:rsidRDefault="00F069D5" w:rsidP="00A32522">
            <w:r>
              <w:t>7</w:t>
            </w:r>
            <w:r w:rsidR="00137C24">
              <w:t>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DD4" w14:textId="5F6FE10D" w:rsidR="00137C24" w:rsidRDefault="00137C24" w:rsidP="00C672F9">
            <w:pPr>
              <w:rPr>
                <w:lang w:eastAsia="en-US"/>
              </w:rPr>
            </w:pPr>
            <w:r>
              <w:rPr>
                <w:lang w:eastAsia="en-US"/>
              </w:rPr>
              <w:t>13.10.2026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090B" w14:textId="61DB6964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107BD3E6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7E32A232" w14:textId="797CDD6B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5639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B17E2" w14:textId="46473AEC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02C92" w14:textId="35AC3C89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8CFE" w14:textId="2B9B3494" w:rsidR="00137C24" w:rsidRPr="00B35190" w:rsidRDefault="00137C24" w:rsidP="00A3252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FB5" w14:textId="7C3CDF50" w:rsidR="00137C24" w:rsidRPr="00B35190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4517" w14:textId="77777777" w:rsidR="00137C24" w:rsidRDefault="00137C24" w:rsidP="00A32522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43F01EA8" w14:textId="49324059" w:rsidR="00137C24" w:rsidRPr="00B35190" w:rsidRDefault="00936A31" w:rsidP="000B20C2">
            <w:pPr>
              <w:rPr>
                <w:color w:val="000000" w:themeColor="text1"/>
                <w:lang w:eastAsia="en-US"/>
              </w:rPr>
            </w:pPr>
            <w:hyperlink r:id="rId25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A0E405F" w14:textId="77777777" w:rsidTr="00A32522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002D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136" w14:textId="77777777" w:rsidR="00137C24" w:rsidRDefault="00137C24" w:rsidP="00A32522">
            <w:r>
              <w:t>Китайский язык</w:t>
            </w:r>
          </w:p>
          <w:p w14:paraId="0B0F8EC0" w14:textId="369F8247" w:rsidR="00137C24" w:rsidRPr="006504D6" w:rsidRDefault="00137C24" w:rsidP="00A3252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0B67" w14:textId="25358E90" w:rsidR="00137C24" w:rsidRDefault="00137C24" w:rsidP="00C672F9">
            <w:pPr>
              <w:rPr>
                <w:lang w:eastAsia="en-US"/>
              </w:rPr>
            </w:pPr>
            <w:r>
              <w:rPr>
                <w:lang w:eastAsia="en-US"/>
              </w:rPr>
              <w:t>14.10.2026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502A" w14:textId="425142CA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60B9163A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3D965C57" w14:textId="37968709" w:rsidR="00137C24" w:rsidRPr="006504D6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13B10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3BD43" w14:textId="24C7478D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0B98D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7B20951E" w14:textId="77777777" w:rsidR="00137C24" w:rsidRPr="00FC16FE" w:rsidRDefault="00137C24" w:rsidP="00A32522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B14" w14:textId="77777777" w:rsidR="00137C24" w:rsidRDefault="00137C24" w:rsidP="00A32522"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  <w:p w14:paraId="2C05A1AD" w14:textId="77777777" w:rsidR="00137C24" w:rsidRPr="00FC16FE" w:rsidRDefault="00137C24" w:rsidP="00A32522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3466" w14:textId="573ACBB2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B35190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B35190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B35190">
              <w:rPr>
                <w:color w:val="000000" w:themeColor="text1"/>
                <w:lang w:eastAsia="en-US"/>
              </w:rPr>
              <w:t>.К</w:t>
            </w:r>
            <w:proofErr w:type="gramEnd"/>
            <w:r w:rsidRPr="00B35190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B35190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165D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0E9F22FF" w14:textId="39E4B44B" w:rsidR="00137C24" w:rsidRPr="00B35190" w:rsidRDefault="00936A31" w:rsidP="000B20C2">
            <w:pPr>
              <w:rPr>
                <w:color w:val="000000" w:themeColor="text1"/>
                <w:lang w:eastAsia="en-US"/>
              </w:rPr>
            </w:pPr>
            <w:hyperlink r:id="rId26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7B760589" w14:textId="77777777" w:rsidTr="0004203B">
        <w:trPr>
          <w:trHeight w:val="87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FA151" w14:textId="111FC860" w:rsidR="00137C24" w:rsidRDefault="00137C24" w:rsidP="000B20C2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64C2" w14:textId="77777777" w:rsidR="00137C24" w:rsidRDefault="00137C24" w:rsidP="000B20C2">
            <w:r w:rsidRPr="006504D6">
              <w:t>Математика</w:t>
            </w:r>
          </w:p>
          <w:p w14:paraId="5D52597D" w14:textId="77777777" w:rsidR="00137C24" w:rsidRPr="006504D6" w:rsidRDefault="00137C24" w:rsidP="000B20C2">
            <w:r>
              <w:t>7-11 класс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09B8" w14:textId="21C32C6A" w:rsidR="00137C24" w:rsidRDefault="00137C24" w:rsidP="00B93C31">
            <w:pPr>
              <w:rPr>
                <w:lang w:eastAsia="en-US"/>
              </w:rPr>
            </w:pPr>
            <w:r>
              <w:rPr>
                <w:lang w:eastAsia="en-US"/>
              </w:rPr>
              <w:t>15.10.2026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B49B" w14:textId="709ABED0" w:rsidR="00137C24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7C3A7333" w14:textId="77777777" w:rsidR="00137C24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69626403" w14:textId="7777777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3A3E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6D496F5" w14:textId="77777777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4B0295F" w14:textId="77777777" w:rsidR="00137C24" w:rsidRPr="00FC16FE" w:rsidRDefault="00137C24" w:rsidP="000B20C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D85B" w14:textId="77777777" w:rsidR="00137C24" w:rsidRPr="00FC16FE" w:rsidRDefault="00137C24" w:rsidP="000B20C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19C3" w14:textId="77777777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B1B6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64C52DAC" w14:textId="69914D69" w:rsidR="00137C24" w:rsidRPr="00B35190" w:rsidRDefault="00936A31" w:rsidP="000B20C2">
            <w:pPr>
              <w:rPr>
                <w:color w:val="000000" w:themeColor="text1"/>
                <w:lang w:eastAsia="en-US"/>
              </w:rPr>
            </w:pPr>
            <w:hyperlink r:id="rId27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2FE9AC50" w14:textId="77777777" w:rsidTr="0004203B">
        <w:trPr>
          <w:trHeight w:val="41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41BE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024C" w14:textId="77777777" w:rsidR="00137C24" w:rsidRDefault="00137C24" w:rsidP="000B20C2">
            <w:r w:rsidRPr="006504D6">
              <w:t>Математика</w:t>
            </w:r>
          </w:p>
          <w:p w14:paraId="6746E337" w14:textId="77777777" w:rsidR="00137C24" w:rsidRPr="006504D6" w:rsidRDefault="00137C24" w:rsidP="000B20C2">
            <w:r>
              <w:t>4-6 класс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AB5E" w14:textId="1B42EA48" w:rsidR="00137C24" w:rsidRDefault="00137C24" w:rsidP="00B93C31">
            <w:pPr>
              <w:rPr>
                <w:lang w:eastAsia="en-US"/>
              </w:rPr>
            </w:pPr>
            <w:r>
              <w:rPr>
                <w:lang w:eastAsia="en-US"/>
              </w:rPr>
              <w:t>16.10.2026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0EB0" w14:textId="6F49C224" w:rsidR="00137C24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ОО округа</w:t>
            </w:r>
          </w:p>
          <w:p w14:paraId="292E521A" w14:textId="77777777" w:rsidR="00137C24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711072F4" w14:textId="77777777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6EDBC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DAAF8C6" w14:textId="77777777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316959A" w14:textId="77777777" w:rsidR="00137C24" w:rsidRPr="00FC16FE" w:rsidRDefault="00137C24" w:rsidP="000B20C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0E57" w14:textId="77777777" w:rsidR="00137C24" w:rsidRPr="00FC16FE" w:rsidRDefault="00137C24" w:rsidP="000B20C2">
            <w:pPr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C778" w14:textId="77777777" w:rsidR="00137C24" w:rsidRPr="00FC16FE" w:rsidRDefault="00137C24" w:rsidP="000B20C2">
            <w:pPr>
              <w:tabs>
                <w:tab w:val="left" w:pos="2925"/>
              </w:tabs>
              <w:spacing w:line="276" w:lineRule="auto"/>
              <w:rPr>
                <w:color w:val="000000" w:themeColor="text1"/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D644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5EC11258" w14:textId="6092DF05" w:rsidR="00137C24" w:rsidRPr="00B35190" w:rsidRDefault="00936A31" w:rsidP="000B20C2">
            <w:pPr>
              <w:rPr>
                <w:color w:val="000000" w:themeColor="text1"/>
                <w:lang w:eastAsia="en-US"/>
              </w:rPr>
            </w:pPr>
            <w:hyperlink r:id="rId28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508331F5" w14:textId="77777777" w:rsidTr="0004203B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3395" w14:textId="0B56CA6B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8D81" w14:textId="77777777" w:rsidR="00137C24" w:rsidRDefault="00137C24" w:rsidP="00A32522">
            <w:r w:rsidRPr="006504D6">
              <w:t>Информатика</w:t>
            </w:r>
            <w:r>
              <w:t xml:space="preserve"> (информационная безопасность)</w:t>
            </w:r>
          </w:p>
          <w:p w14:paraId="7F4E48F2" w14:textId="0C5F3547" w:rsidR="00137C24" w:rsidRPr="006504D6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D5A" w14:textId="6A95C875" w:rsidR="00137C24" w:rsidRDefault="00137C24" w:rsidP="00B93C31">
            <w:r>
              <w:t>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7CC8" w14:textId="6869539E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5ACC09A7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17C71A0C" w14:textId="609B3564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EF01D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517EEC" w14:textId="3D5C227B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A5284BA" w14:textId="12A3AAC5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41B3B" w14:textId="2BDAF221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68E8D" w14:textId="09879610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BB836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0931A492" w14:textId="11B6BB39" w:rsidR="00137C24" w:rsidRPr="006504D6" w:rsidRDefault="00936A31" w:rsidP="000B20C2">
            <w:hyperlink r:id="rId29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62C5651" w14:textId="77777777" w:rsidTr="0004203B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CEEBC" w14:textId="1BA01F8C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9108" w14:textId="77777777" w:rsidR="00137C24" w:rsidRPr="00723F31" w:rsidRDefault="00137C24" w:rsidP="00A32522">
            <w:r w:rsidRPr="00723F31">
              <w:t>Информатика (</w:t>
            </w:r>
            <w:r>
              <w:t>искусственный интеллект</w:t>
            </w:r>
            <w:r w:rsidRPr="00723F31">
              <w:t>)</w:t>
            </w:r>
          </w:p>
          <w:p w14:paraId="165F7EF6" w14:textId="345BC5E2" w:rsidR="00137C24" w:rsidRPr="006504D6" w:rsidRDefault="00137C24" w:rsidP="000B20C2">
            <w:r w:rsidRPr="00723F31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556B" w14:textId="36F5A7EC" w:rsidR="00137C24" w:rsidRDefault="00137C24" w:rsidP="00B93C31">
            <w:r>
              <w:rPr>
                <w:lang w:eastAsia="en-US"/>
              </w:rPr>
              <w:t>20.10.2026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6920" w14:textId="5BDDEC93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7CCD52E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4A53B9F7" w14:textId="781B1668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22109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78A03C1" w14:textId="423785AC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4BEC068" w14:textId="670FF4EB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F96" w14:textId="6A33C89D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941D" w14:textId="5FA428CB" w:rsidR="00137C24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8382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4F0ECF1C" w14:textId="10EE0C5D" w:rsidR="00137C24" w:rsidRPr="006504D6" w:rsidRDefault="00936A31" w:rsidP="000B20C2">
            <w:hyperlink r:id="rId30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45CCEE21" w14:textId="77777777" w:rsidTr="0004203B">
        <w:trPr>
          <w:trHeight w:val="142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F81F8A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D81E7" w14:textId="77777777" w:rsidR="00137C24" w:rsidRDefault="00137C24" w:rsidP="00A32522">
            <w:r>
              <w:t>Искусство (м</w:t>
            </w:r>
            <w:r w:rsidRPr="006504D6">
              <w:t>ировая художественная культура</w:t>
            </w:r>
            <w:r>
              <w:t>)</w:t>
            </w:r>
          </w:p>
          <w:p w14:paraId="1B733DB9" w14:textId="0E5D3657" w:rsidR="00137C24" w:rsidRPr="006504D6" w:rsidRDefault="00137C24" w:rsidP="000B20C2">
            <w:r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398E8" w14:textId="3DA131CC" w:rsidR="00137C24" w:rsidRDefault="00137C24" w:rsidP="000B20C2">
            <w:pPr>
              <w:rPr>
                <w:lang w:eastAsia="en-US"/>
              </w:rPr>
            </w:pPr>
            <w:r>
              <w:t>21.10.2026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16396" w14:textId="2044617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2F8E58BD" w14:textId="41164111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F187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DCAFF46" w14:textId="195B392D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22.10.2026</w:t>
            </w:r>
          </w:p>
          <w:p w14:paraId="55AF307B" w14:textId="3F7A87C0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 w:rsidRPr="00732A05">
              <w:rPr>
                <w:lang w:eastAsia="en-US"/>
              </w:rPr>
              <w:t xml:space="preserve">округа </w:t>
            </w:r>
            <w:r>
              <w:rPr>
                <w:lang w:eastAsia="en-US"/>
              </w:rPr>
              <w:t>(14.00)</w:t>
            </w:r>
          </w:p>
          <w:p w14:paraId="298948FF" w14:textId="12567CB6" w:rsidR="00137C24" w:rsidRDefault="00137C24" w:rsidP="000B20C2">
            <w:pPr>
              <w:tabs>
                <w:tab w:val="left" w:pos="2925"/>
              </w:tabs>
              <w:spacing w:line="276" w:lineRule="auto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CE3C08A" w14:textId="0B7FD55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22.10.2026</w:t>
            </w:r>
          </w:p>
          <w:p w14:paraId="12C21CFC" w14:textId="3458A68A" w:rsidR="00137C24" w:rsidRDefault="00137C24" w:rsidP="000B20C2">
            <w:r w:rsidRPr="006504D6">
              <w:rPr>
                <w:lang w:eastAsia="en-US"/>
              </w:rPr>
              <w:t xml:space="preserve">ОО </w:t>
            </w:r>
            <w:r w:rsidRPr="00732A05">
              <w:rPr>
                <w:lang w:eastAsia="en-US"/>
              </w:rPr>
              <w:t xml:space="preserve">округа </w:t>
            </w:r>
            <w:r>
              <w:rPr>
                <w:lang w:eastAsia="en-US"/>
              </w:rPr>
              <w:t>(14.00)</w:t>
            </w:r>
          </w:p>
        </w:tc>
        <w:tc>
          <w:tcPr>
            <w:tcW w:w="1903" w:type="dxa"/>
            <w:tcBorders>
              <w:left w:val="single" w:sz="4" w:space="0" w:color="auto"/>
              <w:right w:val="single" w:sz="4" w:space="0" w:color="auto"/>
            </w:tcBorders>
          </w:tcPr>
          <w:p w14:paraId="2E200BEA" w14:textId="118B7455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23.10.2026</w:t>
            </w:r>
          </w:p>
          <w:p w14:paraId="2B82280D" w14:textId="322DFE8B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 w:rsidRPr="00732A05">
              <w:rPr>
                <w:lang w:eastAsia="en-US"/>
              </w:rPr>
              <w:t>округа</w:t>
            </w:r>
          </w:p>
          <w:p w14:paraId="3BDE9875" w14:textId="414E7764" w:rsidR="00137C24" w:rsidRDefault="00137C24" w:rsidP="000B20C2"/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</w:tcPr>
          <w:p w14:paraId="3B473DDC" w14:textId="5E4489F6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26.10.2026</w:t>
            </w:r>
          </w:p>
          <w:p w14:paraId="658BA116" w14:textId="37ED5696" w:rsidR="00137C24" w:rsidRDefault="00137C24" w:rsidP="000B20C2">
            <w:r w:rsidRPr="006504D6">
              <w:rPr>
                <w:lang w:eastAsia="en-US"/>
              </w:rPr>
              <w:t xml:space="preserve">ОО </w:t>
            </w:r>
            <w:proofErr w:type="spellStart"/>
            <w:r w:rsidRPr="00732A05">
              <w:rPr>
                <w:lang w:eastAsia="en-US"/>
              </w:rPr>
              <w:t>округа</w:t>
            </w:r>
            <w:r w:rsidRPr="006504D6">
              <w:rPr>
                <w:lang w:eastAsia="en-US"/>
              </w:rPr>
              <w:t>в</w:t>
            </w:r>
            <w:proofErr w:type="spellEnd"/>
            <w:r w:rsidRPr="006504D6">
              <w:rPr>
                <w:lang w:eastAsia="en-US"/>
              </w:rPr>
              <w:t xml:space="preserve"> 14.00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3FF74F9" w14:textId="77777777" w:rsidR="00137C24" w:rsidRDefault="00137C24" w:rsidP="00A32522">
            <w:r w:rsidRPr="006504D6">
              <w:t xml:space="preserve">Не позднее </w:t>
            </w:r>
          </w:p>
          <w:p w14:paraId="3A375F88" w14:textId="0EBD62D1" w:rsidR="00137C24" w:rsidRDefault="00137C24" w:rsidP="00A32522">
            <w:r>
              <w:t>27.10.2026</w:t>
            </w:r>
          </w:p>
          <w:p w14:paraId="38AFA801" w14:textId="56FE3829" w:rsidR="00137C24" w:rsidRDefault="00936A31" w:rsidP="000B20C2">
            <w:hyperlink r:id="rId31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4940C579" w14:textId="77777777" w:rsidTr="0004203B">
        <w:trPr>
          <w:trHeight w:val="142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FAE9B5E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3D133" w14:textId="77777777" w:rsidR="00137C24" w:rsidRPr="00723F31" w:rsidRDefault="00137C24" w:rsidP="00A32522">
            <w:r w:rsidRPr="00723F31">
              <w:t>Информатика (</w:t>
            </w:r>
            <w:r>
              <w:t>робототехника</w:t>
            </w:r>
            <w:r w:rsidRPr="00723F31">
              <w:t>)</w:t>
            </w:r>
          </w:p>
          <w:p w14:paraId="688B6A5E" w14:textId="6D9D99F8" w:rsidR="00137C24" w:rsidRDefault="00137C24" w:rsidP="00A32522">
            <w:r w:rsidRPr="00723F31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C96B4" w14:textId="34BD155F" w:rsidR="00137C24" w:rsidRDefault="00137C24" w:rsidP="00CF4509">
            <w:r>
              <w:t>22.10.2026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C679D" w14:textId="2F988BD2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>
              <w:rPr>
                <w:lang w:eastAsia="en-US"/>
              </w:rPr>
              <w:t>округа</w:t>
            </w:r>
          </w:p>
          <w:p w14:paraId="4E4FEC51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11AE4937" w14:textId="6B29CA0C" w:rsidR="00137C24" w:rsidRPr="006504D6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B83F1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441A0E6" w14:textId="3D391A68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4C6640F" w14:textId="52B6DEC6" w:rsidR="00137C24" w:rsidRPr="00B30039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left w:val="single" w:sz="4" w:space="0" w:color="auto"/>
              <w:right w:val="single" w:sz="4" w:space="0" w:color="auto"/>
            </w:tcBorders>
          </w:tcPr>
          <w:p w14:paraId="39F95862" w14:textId="4C8D2759" w:rsidR="00137C24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</w:tcPr>
          <w:p w14:paraId="2DC085A3" w14:textId="5E2B5DDE" w:rsidR="00137C24" w:rsidRPr="006504D6" w:rsidRDefault="00137C24" w:rsidP="00A3252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BA1688E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4DD3967B" w14:textId="4A34CB9A" w:rsidR="00137C24" w:rsidRPr="006504D6" w:rsidRDefault="00936A31" w:rsidP="00A32522">
            <w:hyperlink r:id="rId32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  <w:tr w:rsidR="00137C24" w:rsidRPr="00610303" w14:paraId="0B0881B8" w14:textId="77777777" w:rsidTr="00A32522">
        <w:trPr>
          <w:trHeight w:val="116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1D83191" w14:textId="77777777" w:rsidR="00137C24" w:rsidRDefault="00137C24" w:rsidP="000B20C2">
            <w:pPr>
              <w:tabs>
                <w:tab w:val="left" w:pos="2925"/>
              </w:tabs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7950C" w14:textId="77777777" w:rsidR="00137C24" w:rsidRPr="00723F31" w:rsidRDefault="00137C24" w:rsidP="00A32522">
            <w:r w:rsidRPr="00723F31">
              <w:t>Информатика (</w:t>
            </w:r>
            <w:r>
              <w:t>программирование</w:t>
            </w:r>
            <w:r w:rsidRPr="00723F31">
              <w:t>)</w:t>
            </w:r>
          </w:p>
          <w:p w14:paraId="18B5FE0E" w14:textId="122DDEBB" w:rsidR="00137C24" w:rsidRPr="006504D6" w:rsidRDefault="00137C24" w:rsidP="000B20C2">
            <w:r w:rsidRPr="00723F31">
              <w:t>5-11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028BE" w14:textId="3E602B1D" w:rsidR="00137C24" w:rsidRPr="006504D6" w:rsidRDefault="00137C24" w:rsidP="00CF4509">
            <w:r>
              <w:t>23.10.2026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17C96" w14:textId="575D9251" w:rsidR="00137C24" w:rsidRDefault="00137C24" w:rsidP="00A32522">
            <w:pPr>
              <w:rPr>
                <w:lang w:eastAsia="en-US"/>
              </w:rPr>
            </w:pPr>
            <w:r w:rsidRPr="006504D6">
              <w:rPr>
                <w:lang w:eastAsia="en-US"/>
              </w:rPr>
              <w:t xml:space="preserve">ОО </w:t>
            </w:r>
            <w:r w:rsidR="00936A31">
              <w:rPr>
                <w:lang w:eastAsia="en-US"/>
              </w:rPr>
              <w:t>округа</w:t>
            </w:r>
            <w:bookmarkStart w:id="0" w:name="_GoBack"/>
            <w:bookmarkEnd w:id="0"/>
          </w:p>
          <w:p w14:paraId="13555745" w14:textId="77777777" w:rsidR="00137C24" w:rsidRDefault="00137C24" w:rsidP="00A32522">
            <w:pPr>
              <w:rPr>
                <w:lang w:eastAsia="en-US"/>
              </w:rPr>
            </w:pPr>
            <w:r>
              <w:rPr>
                <w:lang w:eastAsia="en-US"/>
              </w:rPr>
              <w:t>(10.00)</w:t>
            </w:r>
          </w:p>
          <w:p w14:paraId="3DFAD46F" w14:textId="4C019E33" w:rsidR="00137C24" w:rsidRPr="006504D6" w:rsidRDefault="00137C24" w:rsidP="000B20C2">
            <w:pPr>
              <w:rPr>
                <w:lang w:eastAsia="en-US"/>
              </w:rPr>
            </w:pPr>
            <w:r>
              <w:rPr>
                <w:lang w:eastAsia="en-US"/>
              </w:rPr>
              <w:t>На платформе «</w:t>
            </w:r>
            <w:proofErr w:type="spellStart"/>
            <w:r>
              <w:rPr>
                <w:lang w:eastAsia="en-US"/>
              </w:rPr>
              <w:t>Сириус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урсы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46B7B" w14:textId="77777777" w:rsidR="00137C24" w:rsidRPr="006504D6" w:rsidRDefault="00137C24" w:rsidP="000B20C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68C409F" w14:textId="751EE3D7" w:rsidR="00137C24" w:rsidRDefault="00137C24" w:rsidP="000B20C2"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D980607" w14:textId="3D179CBA" w:rsidR="00137C24" w:rsidRDefault="00137C24" w:rsidP="000B20C2"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C1475" w14:textId="4DE45B85" w:rsidR="00137C24" w:rsidRDefault="00137C24" w:rsidP="000B20C2"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9A525" w14:textId="4C97CFE3" w:rsidR="00137C24" w:rsidRDefault="00137C24" w:rsidP="000B20C2">
            <w:r w:rsidRPr="00FC16FE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FC16FE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FC16FE">
              <w:rPr>
                <w:color w:val="000000" w:themeColor="text1"/>
                <w:lang w:eastAsia="en-US"/>
              </w:rPr>
              <w:t>.К</w:t>
            </w:r>
            <w:proofErr w:type="gramEnd"/>
            <w:r w:rsidRPr="00FC16FE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FC16FE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FABFA" w14:textId="77777777" w:rsidR="00137C24" w:rsidRDefault="00137C24" w:rsidP="00D11953">
            <w:pPr>
              <w:rPr>
                <w:color w:val="000000" w:themeColor="text1"/>
                <w:lang w:eastAsia="en-US"/>
              </w:rPr>
            </w:pPr>
            <w:r w:rsidRPr="0095791F">
              <w:rPr>
                <w:color w:val="000000" w:themeColor="text1"/>
                <w:lang w:eastAsia="en-US"/>
              </w:rPr>
              <w:t xml:space="preserve">По отдельному графику </w:t>
            </w:r>
            <w:proofErr w:type="spellStart"/>
            <w:r w:rsidRPr="0095791F">
              <w:rPr>
                <w:color w:val="000000" w:themeColor="text1"/>
                <w:lang w:eastAsia="en-US"/>
              </w:rPr>
              <w:t>платформы«Сириус</w:t>
            </w:r>
            <w:proofErr w:type="gramStart"/>
            <w:r w:rsidRPr="0095791F">
              <w:rPr>
                <w:color w:val="000000" w:themeColor="text1"/>
                <w:lang w:eastAsia="en-US"/>
              </w:rPr>
              <w:t>.К</w:t>
            </w:r>
            <w:proofErr w:type="gramEnd"/>
            <w:r w:rsidRPr="0095791F">
              <w:rPr>
                <w:color w:val="000000" w:themeColor="text1"/>
                <w:lang w:eastAsia="en-US"/>
              </w:rPr>
              <w:t>урсы</w:t>
            </w:r>
            <w:proofErr w:type="spellEnd"/>
            <w:r w:rsidRPr="0095791F">
              <w:rPr>
                <w:color w:val="000000" w:themeColor="text1"/>
                <w:lang w:eastAsia="en-US"/>
              </w:rPr>
              <w:t>»</w:t>
            </w:r>
            <w:r>
              <w:rPr>
                <w:color w:val="000000" w:themeColor="text1"/>
                <w:lang w:eastAsia="en-US"/>
              </w:rPr>
              <w:t>;</w:t>
            </w:r>
          </w:p>
          <w:p w14:paraId="1CE151B6" w14:textId="7FC54206" w:rsidR="00137C24" w:rsidRPr="006504D6" w:rsidRDefault="00936A31" w:rsidP="000B20C2">
            <w:hyperlink r:id="rId33" w:history="1">
              <w:r w:rsidR="00137C24" w:rsidRPr="00B353C4">
                <w:rPr>
                  <w:rStyle w:val="a3"/>
                </w:rPr>
                <w:t>https://lyl.su/k302</w:t>
              </w:r>
            </w:hyperlink>
          </w:p>
        </w:tc>
      </w:tr>
    </w:tbl>
    <w:p w14:paraId="7249CCA2" w14:textId="40FEEA63" w:rsidR="006F15DB" w:rsidRDefault="006F15DB" w:rsidP="006F15DB">
      <w:pPr>
        <w:rPr>
          <w:kern w:val="2"/>
          <w:sz w:val="28"/>
          <w:szCs w:val="28"/>
        </w:rPr>
      </w:pPr>
    </w:p>
    <w:p w14:paraId="6499598C" w14:textId="77777777" w:rsidR="002B6DEF" w:rsidRDefault="002B6DEF">
      <w:pPr>
        <w:rPr>
          <w:sz w:val="28"/>
          <w:szCs w:val="28"/>
        </w:rPr>
      </w:pPr>
    </w:p>
    <w:p w14:paraId="66B219CB" w14:textId="77777777" w:rsidR="002B6DEF" w:rsidRPr="00AA0FC7" w:rsidRDefault="002B6DEF">
      <w:pPr>
        <w:rPr>
          <w:sz w:val="28"/>
          <w:szCs w:val="28"/>
        </w:rPr>
      </w:pPr>
    </w:p>
    <w:sectPr w:rsidR="002B6DEF" w:rsidRPr="00AA0FC7" w:rsidSect="00AA0FC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5DB"/>
    <w:rsid w:val="0004203B"/>
    <w:rsid w:val="000B20C2"/>
    <w:rsid w:val="00137C24"/>
    <w:rsid w:val="002A5570"/>
    <w:rsid w:val="002B6DEF"/>
    <w:rsid w:val="002D193D"/>
    <w:rsid w:val="004A36BB"/>
    <w:rsid w:val="004B24DA"/>
    <w:rsid w:val="00536A83"/>
    <w:rsid w:val="00661E7A"/>
    <w:rsid w:val="006A7F8C"/>
    <w:rsid w:val="006E1F71"/>
    <w:rsid w:val="006F15DB"/>
    <w:rsid w:val="00732A05"/>
    <w:rsid w:val="00740B17"/>
    <w:rsid w:val="007F1A3D"/>
    <w:rsid w:val="0081052C"/>
    <w:rsid w:val="00936A31"/>
    <w:rsid w:val="00A32522"/>
    <w:rsid w:val="00AA0FC7"/>
    <w:rsid w:val="00B349CE"/>
    <w:rsid w:val="00B93C31"/>
    <w:rsid w:val="00B9405F"/>
    <w:rsid w:val="00B9439C"/>
    <w:rsid w:val="00C35C19"/>
    <w:rsid w:val="00C61864"/>
    <w:rsid w:val="00C672F9"/>
    <w:rsid w:val="00CF4509"/>
    <w:rsid w:val="00D11953"/>
    <w:rsid w:val="00DB2796"/>
    <w:rsid w:val="00E82E31"/>
    <w:rsid w:val="00F069D5"/>
    <w:rsid w:val="00FA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F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E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15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E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15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yl.su/k302" TargetMode="External"/><Relationship Id="rId13" Type="http://schemas.openxmlformats.org/officeDocument/2006/relationships/hyperlink" Target="https://lyl.su/k302" TargetMode="External"/><Relationship Id="rId18" Type="http://schemas.openxmlformats.org/officeDocument/2006/relationships/hyperlink" Target="https://lyl.su/k302" TargetMode="External"/><Relationship Id="rId26" Type="http://schemas.openxmlformats.org/officeDocument/2006/relationships/hyperlink" Target="https://lyl.su/k30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yl.su/k302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yl.su/k302" TargetMode="External"/><Relationship Id="rId12" Type="http://schemas.openxmlformats.org/officeDocument/2006/relationships/hyperlink" Target="https://lyl.su/k302" TargetMode="External"/><Relationship Id="rId17" Type="http://schemas.openxmlformats.org/officeDocument/2006/relationships/hyperlink" Target="https://lyl.su/k302" TargetMode="External"/><Relationship Id="rId25" Type="http://schemas.openxmlformats.org/officeDocument/2006/relationships/hyperlink" Target="https://lyl.su/k302" TargetMode="External"/><Relationship Id="rId33" Type="http://schemas.openxmlformats.org/officeDocument/2006/relationships/hyperlink" Target="https://lyl.su/k30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yl.su/k302" TargetMode="External"/><Relationship Id="rId20" Type="http://schemas.openxmlformats.org/officeDocument/2006/relationships/hyperlink" Target="https://lyl.su/k302" TargetMode="External"/><Relationship Id="rId29" Type="http://schemas.openxmlformats.org/officeDocument/2006/relationships/hyperlink" Target="https://lyl.su/k302" TargetMode="External"/><Relationship Id="rId1" Type="http://schemas.openxmlformats.org/officeDocument/2006/relationships/styles" Target="styles.xml"/><Relationship Id="rId6" Type="http://schemas.openxmlformats.org/officeDocument/2006/relationships/hyperlink" Target="https://lyl.su/k302" TargetMode="External"/><Relationship Id="rId11" Type="http://schemas.openxmlformats.org/officeDocument/2006/relationships/hyperlink" Target="https://lyl.su/k302" TargetMode="External"/><Relationship Id="rId24" Type="http://schemas.openxmlformats.org/officeDocument/2006/relationships/hyperlink" Target="https://lyl.su/k302" TargetMode="External"/><Relationship Id="rId32" Type="http://schemas.openxmlformats.org/officeDocument/2006/relationships/hyperlink" Target="https://lyl.su/k302" TargetMode="External"/><Relationship Id="rId5" Type="http://schemas.openxmlformats.org/officeDocument/2006/relationships/hyperlink" Target="https://lyl.su/k302" TargetMode="External"/><Relationship Id="rId15" Type="http://schemas.openxmlformats.org/officeDocument/2006/relationships/hyperlink" Target="https://lyl.su/k302" TargetMode="External"/><Relationship Id="rId23" Type="http://schemas.openxmlformats.org/officeDocument/2006/relationships/hyperlink" Target="https://lyl.su/k302" TargetMode="External"/><Relationship Id="rId28" Type="http://schemas.openxmlformats.org/officeDocument/2006/relationships/hyperlink" Target="https://lyl.su/k302" TargetMode="External"/><Relationship Id="rId10" Type="http://schemas.openxmlformats.org/officeDocument/2006/relationships/hyperlink" Target="https://lyl.su/k302" TargetMode="External"/><Relationship Id="rId19" Type="http://schemas.openxmlformats.org/officeDocument/2006/relationships/hyperlink" Target="https://lyl.su/k302" TargetMode="External"/><Relationship Id="rId31" Type="http://schemas.openxmlformats.org/officeDocument/2006/relationships/hyperlink" Target="https://lyl.su/k3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yl.su/k302" TargetMode="External"/><Relationship Id="rId14" Type="http://schemas.openxmlformats.org/officeDocument/2006/relationships/hyperlink" Target="https://lyl.su/k302" TargetMode="External"/><Relationship Id="rId22" Type="http://schemas.openxmlformats.org/officeDocument/2006/relationships/hyperlink" Target="https://lyl.su/k302" TargetMode="External"/><Relationship Id="rId27" Type="http://schemas.openxmlformats.org/officeDocument/2006/relationships/hyperlink" Target="https://lyl.su/k302" TargetMode="External"/><Relationship Id="rId30" Type="http://schemas.openxmlformats.org/officeDocument/2006/relationships/hyperlink" Target="https://lyl.su/k302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!!2.%20&#1054;&#1090;&#1076;&#1077;&#1083;%20&#1084;&#1077;&#1088;&#1086;&#1087;&#1088;&#1080;&#1103;&#1090;&#1080;&#1081;\!!!&#1042;&#1057;&#1054;&#1064;\!!2026-2027\!!&#1064;&#1082;&#1086;&#1083;&#1100;&#1085;&#1099;&#1081;%20&#1101;&#1090;&#1072;&#1087;\&#1055;&#1080;&#1089;&#1100;&#1084;&#1072;\&#1055;&#1080;&#1089;&#1100;&#1084;&#1086;%20&#1086;%20&#1064;&#1069;\&#1085;&#1072;%20&#1073;&#1083;&#1072;&#1085;&#1082;&#1077;%20&#1069;&#1062;&#1055;%20&#1053;&#1077;&#1092;&#1077;&#1076;&#1086;&#1074;&#1086;&#1081;\&#1053;&#1045;&#1060;&#1045;&#1044;&#1054;&#1042;&#1040;_&#1064;&#1058;&#1040;&#1052;&#1055;&#1067;_&#1055;&#1056;&#1048;&#1051;&#1054;&#1046;&#1045;&#1053;&#1048;&#1045;_&#1040;&#1051;&#1068;&#1041;&#1054;&#1052;&#1053;&#1067;&#1049;_202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НЕФЕДОВА_ШТАМПЫ_ПРИЛОЖЕНИЕ_АЛЬБОМНЫЙ_2024</Template>
  <TotalTime>276</TotalTime>
  <Pages>5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Наталья</dc:creator>
  <cp:lastModifiedBy>Пользователь</cp:lastModifiedBy>
  <cp:revision>15</cp:revision>
  <dcterms:created xsi:type="dcterms:W3CDTF">2026-08-04T03:28:00Z</dcterms:created>
  <dcterms:modified xsi:type="dcterms:W3CDTF">2026-09-14T03:43:00Z</dcterms:modified>
</cp:coreProperties>
</file>